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203ED" w14:textId="4100C5A8" w:rsidR="002A769A" w:rsidRDefault="002A769A" w:rsidP="002A769A">
      <w:r>
        <w:t>Purpose: This document is meant to help understand the different parameters, what they are, what they do, and how to utilize them. The first half of this document is an overview of the Zentry console. The latter half will guide you through how to add a device and make a connection via Zentry.</w:t>
      </w:r>
    </w:p>
    <w:p w14:paraId="34A24C14" w14:textId="77777777" w:rsidR="002A769A" w:rsidRDefault="002A769A" w:rsidP="002A769A"/>
    <w:p w14:paraId="22089033" w14:textId="590CD10C" w:rsidR="002A769A" w:rsidRDefault="002A769A" w:rsidP="002A769A">
      <w:r>
        <w:t>Overview:</w:t>
      </w:r>
    </w:p>
    <w:p w14:paraId="2FE4E4A3" w14:textId="397B16AF" w:rsidR="00780A8D" w:rsidRDefault="00780A8D" w:rsidP="00780A8D">
      <w:pPr>
        <w:jc w:val="center"/>
      </w:pPr>
      <w:r>
        <w:t>Login</w:t>
      </w:r>
    </w:p>
    <w:p w14:paraId="276D819A" w14:textId="143427BB" w:rsidR="00780A8D" w:rsidRDefault="00780A8D" w:rsidP="00780A8D">
      <w:pPr>
        <w:jc w:val="center"/>
      </w:pPr>
      <w:r>
        <w:rPr>
          <w:noProof/>
        </w:rPr>
        <w:drawing>
          <wp:inline distT="0" distB="0" distL="0" distR="0" wp14:anchorId="0E4B6727" wp14:editId="37F8F655">
            <wp:extent cx="5934075" cy="247650"/>
            <wp:effectExtent l="0" t="0" r="9525" b="0"/>
            <wp:docPr id="1967607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47650"/>
                    </a:xfrm>
                    <a:prstGeom prst="rect">
                      <a:avLst/>
                    </a:prstGeom>
                    <a:noFill/>
                    <a:ln>
                      <a:noFill/>
                    </a:ln>
                  </pic:spPr>
                </pic:pic>
              </a:graphicData>
            </a:graphic>
          </wp:inline>
        </w:drawing>
      </w:r>
    </w:p>
    <w:p w14:paraId="2F11BC8D" w14:textId="77777777" w:rsidR="00780A8D" w:rsidRDefault="00780A8D" w:rsidP="00780A8D">
      <w:pPr>
        <w:jc w:val="center"/>
      </w:pPr>
      <w:r>
        <w:rPr>
          <w:noProof/>
        </w:rPr>
        <w:drawing>
          <wp:inline distT="0" distB="0" distL="0" distR="0" wp14:anchorId="6E7DECB7" wp14:editId="6FEF1832">
            <wp:extent cx="5934075" cy="2562225"/>
            <wp:effectExtent l="0" t="0" r="9525" b="9525"/>
            <wp:docPr id="66308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567B2B43" w14:textId="77777777" w:rsidR="00780A8D" w:rsidRDefault="00780A8D" w:rsidP="00780A8D">
      <w:pPr>
        <w:pStyle w:val="ListParagraph"/>
        <w:numPr>
          <w:ilvl w:val="0"/>
          <w:numId w:val="15"/>
        </w:numPr>
        <w:contextualSpacing/>
      </w:pPr>
      <w:r>
        <w:t>Zentry Console URL</w:t>
      </w:r>
    </w:p>
    <w:p w14:paraId="4E379277" w14:textId="77777777" w:rsidR="00780A8D" w:rsidRDefault="00780A8D" w:rsidP="00780A8D">
      <w:pPr>
        <w:pStyle w:val="ListParagraph"/>
        <w:numPr>
          <w:ilvl w:val="1"/>
          <w:numId w:val="15"/>
        </w:numPr>
        <w:contextualSpacing/>
      </w:pPr>
      <w:hyperlink r:id="rId10" w:history="1">
        <w:r w:rsidRPr="00B7743B">
          <w:rPr>
            <w:rStyle w:val="Hyperlink"/>
          </w:rPr>
          <w:t>https://zentry.freewave.com/users/log_in</w:t>
        </w:r>
      </w:hyperlink>
    </w:p>
    <w:p w14:paraId="2BC0BB5A" w14:textId="77777777" w:rsidR="00CE7DCC" w:rsidRDefault="00CE7DCC" w:rsidP="00780A8D">
      <w:pPr>
        <w:jc w:val="center"/>
      </w:pPr>
    </w:p>
    <w:p w14:paraId="021E1562" w14:textId="77777777" w:rsidR="00CE7DCC" w:rsidRDefault="00CE7DCC" w:rsidP="00780A8D">
      <w:pPr>
        <w:jc w:val="center"/>
      </w:pPr>
    </w:p>
    <w:p w14:paraId="0CD49BF7" w14:textId="77777777" w:rsidR="00CE7DCC" w:rsidRDefault="00CE7DCC" w:rsidP="00780A8D">
      <w:pPr>
        <w:jc w:val="center"/>
      </w:pPr>
    </w:p>
    <w:p w14:paraId="09FEA433" w14:textId="77777777" w:rsidR="00CE7DCC" w:rsidRDefault="00CE7DCC" w:rsidP="00780A8D">
      <w:pPr>
        <w:jc w:val="center"/>
      </w:pPr>
    </w:p>
    <w:p w14:paraId="2A7B146D" w14:textId="77777777" w:rsidR="00CE7DCC" w:rsidRDefault="00CE7DCC" w:rsidP="00780A8D">
      <w:pPr>
        <w:jc w:val="center"/>
      </w:pPr>
    </w:p>
    <w:p w14:paraId="6A21AF02" w14:textId="77777777" w:rsidR="00CE7DCC" w:rsidRDefault="00CE7DCC" w:rsidP="00780A8D">
      <w:pPr>
        <w:jc w:val="center"/>
      </w:pPr>
    </w:p>
    <w:p w14:paraId="2B6B6536" w14:textId="77777777" w:rsidR="00CE7DCC" w:rsidRDefault="00CE7DCC" w:rsidP="00780A8D">
      <w:pPr>
        <w:jc w:val="center"/>
      </w:pPr>
    </w:p>
    <w:p w14:paraId="44FAB300" w14:textId="2943DC69" w:rsidR="00780A8D" w:rsidRDefault="00780A8D" w:rsidP="00780A8D">
      <w:pPr>
        <w:jc w:val="center"/>
      </w:pPr>
      <w:r>
        <w:lastRenderedPageBreak/>
        <w:t>Home Screen/navigation</w:t>
      </w:r>
    </w:p>
    <w:p w14:paraId="60B1E3AF" w14:textId="77777777" w:rsidR="00780A8D" w:rsidRDefault="00780A8D" w:rsidP="00780A8D">
      <w:pPr>
        <w:jc w:val="center"/>
      </w:pPr>
      <w:r>
        <w:rPr>
          <w:noProof/>
        </w:rPr>
        <w:drawing>
          <wp:inline distT="0" distB="0" distL="0" distR="0" wp14:anchorId="42802FC6" wp14:editId="255138B3">
            <wp:extent cx="5934075" cy="2562225"/>
            <wp:effectExtent l="0" t="0" r="9525" b="9525"/>
            <wp:docPr id="1028790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2378A4DD" w14:textId="77777777" w:rsidR="00780A8D" w:rsidRDefault="00780A8D" w:rsidP="00780A8D">
      <w:pPr>
        <w:pStyle w:val="ListParagraph"/>
        <w:numPr>
          <w:ilvl w:val="0"/>
          <w:numId w:val="14"/>
        </w:numPr>
        <w:contextualSpacing/>
      </w:pPr>
      <w:r>
        <w:t>ES1000s</w:t>
      </w:r>
    </w:p>
    <w:p w14:paraId="66598887" w14:textId="77777777" w:rsidR="00780A8D" w:rsidRDefault="00780A8D" w:rsidP="00780A8D">
      <w:pPr>
        <w:pStyle w:val="ListParagraph"/>
        <w:numPr>
          <w:ilvl w:val="1"/>
          <w:numId w:val="14"/>
        </w:numPr>
        <w:contextualSpacing/>
      </w:pPr>
      <w:r>
        <w:t>Where you will find claimed ES1000s</w:t>
      </w:r>
    </w:p>
    <w:p w14:paraId="13D77F82" w14:textId="77777777" w:rsidR="00780A8D" w:rsidRDefault="00780A8D" w:rsidP="00780A8D">
      <w:pPr>
        <w:pStyle w:val="ListParagraph"/>
        <w:numPr>
          <w:ilvl w:val="1"/>
          <w:numId w:val="14"/>
        </w:numPr>
        <w:contextualSpacing/>
      </w:pPr>
      <w:r>
        <w:t>Where you will claim ES1000s into your organization</w:t>
      </w:r>
    </w:p>
    <w:p w14:paraId="4D43573F" w14:textId="77777777" w:rsidR="00780A8D" w:rsidRDefault="00780A8D" w:rsidP="00780A8D">
      <w:pPr>
        <w:pStyle w:val="ListParagraph"/>
        <w:numPr>
          <w:ilvl w:val="1"/>
          <w:numId w:val="14"/>
        </w:numPr>
        <w:contextualSpacing/>
      </w:pPr>
      <w:r>
        <w:t xml:space="preserve">Where </w:t>
      </w:r>
      <w:proofErr w:type="gramStart"/>
      <w:r>
        <w:t>you will</w:t>
      </w:r>
      <w:proofErr w:type="gramEnd"/>
      <w:r>
        <w:t xml:space="preserve"> perform configuration for ES1000</w:t>
      </w:r>
    </w:p>
    <w:p w14:paraId="2B76EE7E" w14:textId="77777777" w:rsidR="00780A8D" w:rsidRDefault="00780A8D" w:rsidP="00780A8D">
      <w:pPr>
        <w:pStyle w:val="ListParagraph"/>
        <w:numPr>
          <w:ilvl w:val="0"/>
          <w:numId w:val="14"/>
        </w:numPr>
        <w:contextualSpacing/>
      </w:pPr>
      <w:r>
        <w:t>Users</w:t>
      </w:r>
    </w:p>
    <w:p w14:paraId="0CA8331D" w14:textId="77777777" w:rsidR="00780A8D" w:rsidRDefault="00780A8D" w:rsidP="00780A8D">
      <w:pPr>
        <w:pStyle w:val="ListParagraph"/>
        <w:numPr>
          <w:ilvl w:val="1"/>
          <w:numId w:val="14"/>
        </w:numPr>
        <w:contextualSpacing/>
      </w:pPr>
      <w:r>
        <w:t>Where you will invite new users to your organization</w:t>
      </w:r>
    </w:p>
    <w:p w14:paraId="2BBDA31F" w14:textId="77777777" w:rsidR="00780A8D" w:rsidRDefault="00780A8D" w:rsidP="00780A8D">
      <w:pPr>
        <w:pStyle w:val="ListParagraph"/>
        <w:numPr>
          <w:ilvl w:val="1"/>
          <w:numId w:val="14"/>
        </w:numPr>
        <w:contextualSpacing/>
      </w:pPr>
      <w:r>
        <w:t>Where you will edit user profiles</w:t>
      </w:r>
    </w:p>
    <w:p w14:paraId="2527AFF5" w14:textId="77777777" w:rsidR="00780A8D" w:rsidRDefault="00780A8D" w:rsidP="00780A8D">
      <w:pPr>
        <w:pStyle w:val="ListParagraph"/>
        <w:numPr>
          <w:ilvl w:val="1"/>
          <w:numId w:val="14"/>
        </w:numPr>
        <w:contextualSpacing/>
      </w:pPr>
      <w:r>
        <w:t>Where you will update user permissions</w:t>
      </w:r>
    </w:p>
    <w:p w14:paraId="7E961FB8" w14:textId="77777777" w:rsidR="00780A8D" w:rsidRDefault="00780A8D" w:rsidP="00780A8D">
      <w:pPr>
        <w:pStyle w:val="ListParagraph"/>
        <w:numPr>
          <w:ilvl w:val="1"/>
          <w:numId w:val="14"/>
        </w:numPr>
        <w:contextualSpacing/>
      </w:pPr>
      <w:r>
        <w:t>Where you will remove users from the organization</w:t>
      </w:r>
    </w:p>
    <w:p w14:paraId="604BCE40" w14:textId="77777777" w:rsidR="00780A8D" w:rsidRDefault="00780A8D" w:rsidP="00780A8D">
      <w:pPr>
        <w:pStyle w:val="ListParagraph"/>
        <w:numPr>
          <w:ilvl w:val="0"/>
          <w:numId w:val="14"/>
        </w:numPr>
        <w:contextualSpacing/>
      </w:pPr>
      <w:r>
        <w:t>My Devices</w:t>
      </w:r>
    </w:p>
    <w:p w14:paraId="5734698E" w14:textId="77777777" w:rsidR="00780A8D" w:rsidRDefault="00780A8D" w:rsidP="00780A8D">
      <w:pPr>
        <w:pStyle w:val="ListParagraph"/>
        <w:numPr>
          <w:ilvl w:val="1"/>
          <w:numId w:val="14"/>
        </w:numPr>
        <w:contextualSpacing/>
      </w:pPr>
      <w:r>
        <w:t>Where you will add devices that only the logged in user can edit the device</w:t>
      </w:r>
    </w:p>
    <w:p w14:paraId="10C2538A" w14:textId="77777777" w:rsidR="00780A8D" w:rsidRDefault="00780A8D" w:rsidP="00780A8D">
      <w:pPr>
        <w:pStyle w:val="ListParagraph"/>
        <w:numPr>
          <w:ilvl w:val="1"/>
          <w:numId w:val="14"/>
        </w:numPr>
        <w:contextualSpacing/>
      </w:pPr>
      <w:r>
        <w:t>Devices created under this tab are not editable to other users in the organization</w:t>
      </w:r>
    </w:p>
    <w:p w14:paraId="0A0B9EA4" w14:textId="77777777" w:rsidR="00780A8D" w:rsidRDefault="00780A8D" w:rsidP="00780A8D">
      <w:pPr>
        <w:pStyle w:val="ListParagraph"/>
        <w:numPr>
          <w:ilvl w:val="0"/>
          <w:numId w:val="14"/>
        </w:numPr>
        <w:contextualSpacing/>
      </w:pPr>
      <w:r>
        <w:t>Org Devices</w:t>
      </w:r>
    </w:p>
    <w:p w14:paraId="7AD1B452" w14:textId="77777777" w:rsidR="00780A8D" w:rsidRDefault="00780A8D" w:rsidP="00780A8D">
      <w:pPr>
        <w:pStyle w:val="ListParagraph"/>
        <w:numPr>
          <w:ilvl w:val="1"/>
          <w:numId w:val="14"/>
        </w:numPr>
        <w:contextualSpacing/>
      </w:pPr>
      <w:r>
        <w:t>Where you will add devices that any user in the organization can interact with, granted they have the proper permissions.</w:t>
      </w:r>
    </w:p>
    <w:p w14:paraId="59FF9736" w14:textId="77777777" w:rsidR="00780A8D" w:rsidRDefault="00780A8D" w:rsidP="00780A8D">
      <w:pPr>
        <w:pStyle w:val="ListParagraph"/>
        <w:numPr>
          <w:ilvl w:val="0"/>
          <w:numId w:val="14"/>
        </w:numPr>
        <w:contextualSpacing/>
      </w:pPr>
      <w:r>
        <w:t>Functions</w:t>
      </w:r>
    </w:p>
    <w:p w14:paraId="3D58E256" w14:textId="77777777" w:rsidR="00780A8D" w:rsidRDefault="00780A8D" w:rsidP="00780A8D">
      <w:pPr>
        <w:pStyle w:val="ListParagraph"/>
        <w:numPr>
          <w:ilvl w:val="1"/>
          <w:numId w:val="14"/>
        </w:numPr>
        <w:contextualSpacing/>
      </w:pPr>
      <w:r>
        <w:t>A list of all the functions that have been created in the organization</w:t>
      </w:r>
    </w:p>
    <w:p w14:paraId="15EFD06A" w14:textId="77777777" w:rsidR="00780A8D" w:rsidRDefault="00780A8D" w:rsidP="00780A8D">
      <w:pPr>
        <w:pStyle w:val="ListParagraph"/>
        <w:numPr>
          <w:ilvl w:val="0"/>
          <w:numId w:val="14"/>
        </w:numPr>
        <w:contextualSpacing/>
      </w:pPr>
      <w:r>
        <w:t>User Profile (upper right corner)</w:t>
      </w:r>
    </w:p>
    <w:p w14:paraId="2C1B3DD0" w14:textId="77777777" w:rsidR="00780A8D" w:rsidRDefault="00780A8D" w:rsidP="00780A8D">
      <w:pPr>
        <w:pStyle w:val="ListParagraph"/>
        <w:numPr>
          <w:ilvl w:val="1"/>
          <w:numId w:val="14"/>
        </w:numPr>
        <w:contextualSpacing/>
      </w:pPr>
      <w:r>
        <w:t>Where you will edit parameters for the currently logged in user.</w:t>
      </w:r>
    </w:p>
    <w:p w14:paraId="2C1F1D18" w14:textId="77777777" w:rsidR="00780A8D" w:rsidRDefault="00780A8D" w:rsidP="00780A8D"/>
    <w:p w14:paraId="40ABF4F7" w14:textId="77777777" w:rsidR="00780A8D" w:rsidRDefault="00780A8D" w:rsidP="00780A8D">
      <w:pPr>
        <w:jc w:val="center"/>
      </w:pPr>
      <w:r>
        <w:t>ES1000s</w:t>
      </w:r>
    </w:p>
    <w:p w14:paraId="1FE17A01" w14:textId="77777777" w:rsidR="00780A8D" w:rsidRDefault="00780A8D" w:rsidP="00780A8D">
      <w:pPr>
        <w:jc w:val="center"/>
      </w:pPr>
      <w:r>
        <w:rPr>
          <w:noProof/>
        </w:rPr>
        <w:drawing>
          <wp:inline distT="0" distB="0" distL="0" distR="0" wp14:anchorId="32931C2C" wp14:editId="3475C69D">
            <wp:extent cx="5943600" cy="2571750"/>
            <wp:effectExtent l="0" t="0" r="0" b="0"/>
            <wp:docPr id="2983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28123CC6" w14:textId="77777777" w:rsidR="00780A8D" w:rsidRDefault="00780A8D" w:rsidP="00780A8D">
      <w:pPr>
        <w:jc w:val="center"/>
      </w:pPr>
      <w:r>
        <w:rPr>
          <w:noProof/>
        </w:rPr>
        <w:drawing>
          <wp:inline distT="0" distB="0" distL="0" distR="0" wp14:anchorId="07A2CB2D" wp14:editId="0B5929A2">
            <wp:extent cx="5924550" cy="2543175"/>
            <wp:effectExtent l="0" t="0" r="0" b="9525"/>
            <wp:docPr id="1866095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2543175"/>
                    </a:xfrm>
                    <a:prstGeom prst="rect">
                      <a:avLst/>
                    </a:prstGeom>
                    <a:noFill/>
                    <a:ln>
                      <a:noFill/>
                    </a:ln>
                  </pic:spPr>
                </pic:pic>
              </a:graphicData>
            </a:graphic>
          </wp:inline>
        </w:drawing>
      </w:r>
    </w:p>
    <w:p w14:paraId="5EB24B8C" w14:textId="77777777" w:rsidR="00780A8D" w:rsidRDefault="00780A8D" w:rsidP="00780A8D">
      <w:pPr>
        <w:pStyle w:val="ListParagraph"/>
        <w:numPr>
          <w:ilvl w:val="0"/>
          <w:numId w:val="14"/>
        </w:numPr>
        <w:contextualSpacing/>
      </w:pPr>
      <w:r>
        <w:t>Table of Claimed ES1000s</w:t>
      </w:r>
    </w:p>
    <w:p w14:paraId="79092EF8" w14:textId="77777777" w:rsidR="00780A8D" w:rsidRDefault="00780A8D" w:rsidP="00780A8D">
      <w:pPr>
        <w:pStyle w:val="ListParagraph"/>
        <w:numPr>
          <w:ilvl w:val="1"/>
          <w:numId w:val="14"/>
        </w:numPr>
        <w:contextualSpacing/>
      </w:pPr>
      <w:r>
        <w:t>Name Column</w:t>
      </w:r>
    </w:p>
    <w:p w14:paraId="705BDC9F" w14:textId="77777777" w:rsidR="00780A8D" w:rsidRDefault="00780A8D" w:rsidP="00780A8D">
      <w:pPr>
        <w:pStyle w:val="ListParagraph"/>
        <w:numPr>
          <w:ilvl w:val="2"/>
          <w:numId w:val="14"/>
        </w:numPr>
        <w:contextualSpacing/>
      </w:pPr>
      <w:r>
        <w:t>The name you gave the ES1000 during the claiming process</w:t>
      </w:r>
    </w:p>
    <w:p w14:paraId="0F2BBBC5" w14:textId="77777777" w:rsidR="00780A8D" w:rsidRDefault="00780A8D" w:rsidP="00780A8D">
      <w:pPr>
        <w:pStyle w:val="ListParagraph"/>
        <w:numPr>
          <w:ilvl w:val="2"/>
          <w:numId w:val="14"/>
        </w:numPr>
        <w:contextualSpacing/>
      </w:pPr>
      <w:r>
        <w:t>Clickable and brings you to the main page of the specified ES1000</w:t>
      </w:r>
    </w:p>
    <w:p w14:paraId="1BCF3FB9" w14:textId="77777777" w:rsidR="00780A8D" w:rsidRDefault="00780A8D" w:rsidP="00780A8D">
      <w:pPr>
        <w:pStyle w:val="ListParagraph"/>
        <w:numPr>
          <w:ilvl w:val="1"/>
          <w:numId w:val="14"/>
        </w:numPr>
        <w:contextualSpacing/>
      </w:pPr>
      <w:r>
        <w:t>Serial Number Column</w:t>
      </w:r>
    </w:p>
    <w:p w14:paraId="78CC56CC" w14:textId="77777777" w:rsidR="00780A8D" w:rsidRDefault="00780A8D" w:rsidP="00780A8D">
      <w:pPr>
        <w:pStyle w:val="ListParagraph"/>
        <w:numPr>
          <w:ilvl w:val="2"/>
          <w:numId w:val="14"/>
        </w:numPr>
        <w:contextualSpacing/>
      </w:pPr>
      <w:r>
        <w:t>Serial Number of the claimed ES1000</w:t>
      </w:r>
    </w:p>
    <w:p w14:paraId="522AD1F6" w14:textId="77777777" w:rsidR="00780A8D" w:rsidRDefault="00780A8D" w:rsidP="00780A8D">
      <w:pPr>
        <w:pStyle w:val="ListParagraph"/>
        <w:numPr>
          <w:ilvl w:val="2"/>
          <w:numId w:val="14"/>
        </w:numPr>
        <w:contextualSpacing/>
      </w:pPr>
      <w:r>
        <w:lastRenderedPageBreak/>
        <w:t>Clickable and brings you to the main page of the specified ES1000</w:t>
      </w:r>
    </w:p>
    <w:p w14:paraId="4FC59BF7" w14:textId="77777777" w:rsidR="00780A8D" w:rsidRDefault="00780A8D" w:rsidP="00780A8D">
      <w:pPr>
        <w:pStyle w:val="ListParagraph"/>
        <w:numPr>
          <w:ilvl w:val="1"/>
          <w:numId w:val="14"/>
        </w:numPr>
        <w:contextualSpacing/>
      </w:pPr>
      <w:r>
        <w:t>Status Column</w:t>
      </w:r>
    </w:p>
    <w:p w14:paraId="6AFD2526" w14:textId="77777777" w:rsidR="00780A8D" w:rsidRDefault="00780A8D" w:rsidP="00780A8D">
      <w:pPr>
        <w:pStyle w:val="ListParagraph"/>
        <w:numPr>
          <w:ilvl w:val="2"/>
          <w:numId w:val="14"/>
        </w:numPr>
        <w:contextualSpacing/>
      </w:pPr>
      <w:r>
        <w:t>Indicator providing status of the ES1000 connection to MQTT Broker for Telemetry of the ES1000</w:t>
      </w:r>
    </w:p>
    <w:p w14:paraId="0C871B85" w14:textId="77777777" w:rsidR="00780A8D" w:rsidRDefault="00780A8D" w:rsidP="00780A8D">
      <w:pPr>
        <w:pStyle w:val="ListParagraph"/>
        <w:numPr>
          <w:ilvl w:val="0"/>
          <w:numId w:val="14"/>
        </w:numPr>
        <w:contextualSpacing/>
      </w:pPr>
      <w:r>
        <w:t>Claim Elements ES1000</w:t>
      </w:r>
    </w:p>
    <w:p w14:paraId="36376268" w14:textId="77777777" w:rsidR="00780A8D" w:rsidRDefault="00780A8D" w:rsidP="00780A8D">
      <w:pPr>
        <w:jc w:val="center"/>
      </w:pPr>
      <w:r>
        <w:t xml:space="preserve">Claiming </w:t>
      </w:r>
      <w:proofErr w:type="gramStart"/>
      <w:r>
        <w:t>an Elements</w:t>
      </w:r>
      <w:proofErr w:type="gramEnd"/>
      <w:r>
        <w:t xml:space="preserve"> ES1000</w:t>
      </w:r>
    </w:p>
    <w:p w14:paraId="05C70641" w14:textId="77777777" w:rsidR="00780A8D" w:rsidRDefault="00780A8D" w:rsidP="00780A8D">
      <w:pPr>
        <w:jc w:val="center"/>
      </w:pPr>
      <w:r>
        <w:rPr>
          <w:noProof/>
        </w:rPr>
        <w:drawing>
          <wp:inline distT="0" distB="0" distL="0" distR="0" wp14:anchorId="769EECBD" wp14:editId="49ECF40A">
            <wp:extent cx="5943600" cy="2552700"/>
            <wp:effectExtent l="0" t="0" r="0" b="0"/>
            <wp:docPr id="942455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3F479041" w14:textId="77777777" w:rsidR="00780A8D" w:rsidRDefault="00780A8D" w:rsidP="00780A8D">
      <w:pPr>
        <w:pStyle w:val="ListParagraph"/>
        <w:numPr>
          <w:ilvl w:val="0"/>
          <w:numId w:val="14"/>
        </w:numPr>
        <w:contextualSpacing/>
      </w:pPr>
      <w:r>
        <w:t>Enter the Claim Token in the Specified Box</w:t>
      </w:r>
    </w:p>
    <w:p w14:paraId="3775E0A2" w14:textId="77777777" w:rsidR="00780A8D" w:rsidRDefault="00780A8D" w:rsidP="00780A8D">
      <w:pPr>
        <w:pStyle w:val="ListParagraph"/>
        <w:numPr>
          <w:ilvl w:val="1"/>
          <w:numId w:val="14"/>
        </w:numPr>
        <w:contextualSpacing/>
      </w:pPr>
      <w:r>
        <w:t>The claim number is located on a sticker on the ES1000 hardware unit.</w:t>
      </w:r>
    </w:p>
    <w:p w14:paraId="40378A95" w14:textId="77777777" w:rsidR="00780A8D" w:rsidRDefault="00780A8D" w:rsidP="00780A8D">
      <w:pPr>
        <w:pStyle w:val="ListParagraph"/>
        <w:numPr>
          <w:ilvl w:val="1"/>
          <w:numId w:val="14"/>
        </w:numPr>
        <w:contextualSpacing/>
      </w:pPr>
      <w:r>
        <w:t>Insert photo</w:t>
      </w:r>
    </w:p>
    <w:p w14:paraId="2DCC46E7" w14:textId="77777777" w:rsidR="00780A8D" w:rsidRDefault="00780A8D" w:rsidP="00780A8D">
      <w:pPr>
        <w:ind w:left="360"/>
        <w:jc w:val="center"/>
      </w:pPr>
      <w:r>
        <w:rPr>
          <w:noProof/>
        </w:rPr>
        <w:lastRenderedPageBreak/>
        <w:drawing>
          <wp:inline distT="0" distB="0" distL="0" distR="0" wp14:anchorId="225AF455" wp14:editId="165C2C69">
            <wp:extent cx="5934075" cy="2543175"/>
            <wp:effectExtent l="0" t="0" r="9525" b="9525"/>
            <wp:docPr id="2103771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14:paraId="10C8DE6B" w14:textId="77777777" w:rsidR="00780A8D" w:rsidRDefault="00780A8D" w:rsidP="00780A8D">
      <w:pPr>
        <w:pStyle w:val="ListParagraph"/>
        <w:numPr>
          <w:ilvl w:val="0"/>
          <w:numId w:val="14"/>
        </w:numPr>
        <w:contextualSpacing/>
      </w:pPr>
      <w:r>
        <w:t>Next Enter a Name for the ES1000</w:t>
      </w:r>
    </w:p>
    <w:p w14:paraId="050961D4" w14:textId="77777777" w:rsidR="00780A8D" w:rsidRDefault="00780A8D" w:rsidP="00780A8D">
      <w:pPr>
        <w:pStyle w:val="ListParagraph"/>
        <w:numPr>
          <w:ilvl w:val="1"/>
          <w:numId w:val="14"/>
        </w:numPr>
        <w:contextualSpacing/>
      </w:pPr>
      <w:r>
        <w:t xml:space="preserve">If no name is given the serial number of the unit will be used. </w:t>
      </w:r>
    </w:p>
    <w:p w14:paraId="53FAA2E9" w14:textId="77777777" w:rsidR="00780A8D" w:rsidRDefault="00780A8D" w:rsidP="00780A8D">
      <w:pPr>
        <w:pStyle w:val="ListParagraph"/>
        <w:numPr>
          <w:ilvl w:val="0"/>
          <w:numId w:val="14"/>
        </w:numPr>
        <w:contextualSpacing/>
      </w:pPr>
      <w:r>
        <w:t>You can now click the ES1000s tab on the left-hand navigation section and see your claimed ES1000 on the table.</w:t>
      </w:r>
    </w:p>
    <w:p w14:paraId="51489484" w14:textId="77777777" w:rsidR="00780A8D" w:rsidRDefault="00780A8D" w:rsidP="00780A8D"/>
    <w:p w14:paraId="68767DEB" w14:textId="77777777" w:rsidR="00780A8D" w:rsidRDefault="00780A8D" w:rsidP="00780A8D">
      <w:pPr>
        <w:jc w:val="center"/>
      </w:pPr>
      <w:r>
        <w:t>Main ES1000 Specific Page</w:t>
      </w:r>
    </w:p>
    <w:p w14:paraId="24C984C7" w14:textId="77777777" w:rsidR="00780A8D" w:rsidRDefault="00780A8D" w:rsidP="00780A8D">
      <w:pPr>
        <w:jc w:val="center"/>
      </w:pPr>
      <w:r>
        <w:rPr>
          <w:noProof/>
        </w:rPr>
        <w:drawing>
          <wp:inline distT="0" distB="0" distL="0" distR="0" wp14:anchorId="69206F37" wp14:editId="1C577E3A">
            <wp:extent cx="5943600" cy="2562225"/>
            <wp:effectExtent l="0" t="0" r="0" b="9525"/>
            <wp:docPr id="1725015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14:paraId="61F7890D" w14:textId="77777777" w:rsidR="00780A8D" w:rsidRDefault="00780A8D" w:rsidP="00780A8D">
      <w:pPr>
        <w:pStyle w:val="ListParagraph"/>
        <w:numPr>
          <w:ilvl w:val="0"/>
          <w:numId w:val="14"/>
        </w:numPr>
        <w:contextualSpacing/>
      </w:pPr>
      <w:r>
        <w:t>Firmware Update Section</w:t>
      </w:r>
    </w:p>
    <w:p w14:paraId="7051B1DA" w14:textId="77777777" w:rsidR="00780A8D" w:rsidRDefault="00780A8D" w:rsidP="00780A8D">
      <w:pPr>
        <w:pStyle w:val="ListParagraph"/>
        <w:numPr>
          <w:ilvl w:val="1"/>
          <w:numId w:val="14"/>
        </w:numPr>
        <w:contextualSpacing/>
      </w:pPr>
      <w:r>
        <w:t>Start Firmware Upgrade</w:t>
      </w:r>
    </w:p>
    <w:p w14:paraId="0920FB40" w14:textId="77777777" w:rsidR="00780A8D" w:rsidRDefault="00780A8D" w:rsidP="00780A8D">
      <w:pPr>
        <w:pStyle w:val="ListParagraph"/>
        <w:numPr>
          <w:ilvl w:val="2"/>
          <w:numId w:val="14"/>
        </w:numPr>
        <w:contextualSpacing/>
      </w:pPr>
      <w:r>
        <w:lastRenderedPageBreak/>
        <w:t>Initiates the new firmware update ready for deployment for the ES1000.</w:t>
      </w:r>
    </w:p>
    <w:p w14:paraId="51536DE3" w14:textId="77777777" w:rsidR="00780A8D" w:rsidRDefault="00780A8D" w:rsidP="00780A8D">
      <w:pPr>
        <w:pStyle w:val="ListParagraph"/>
        <w:numPr>
          <w:ilvl w:val="1"/>
          <w:numId w:val="14"/>
        </w:numPr>
        <w:contextualSpacing/>
      </w:pPr>
      <w:r>
        <w:t>Schedule</w:t>
      </w:r>
    </w:p>
    <w:p w14:paraId="08AB7AAE" w14:textId="77777777" w:rsidR="00780A8D" w:rsidRDefault="00780A8D" w:rsidP="00780A8D">
      <w:pPr>
        <w:pStyle w:val="ListParagraph"/>
        <w:numPr>
          <w:ilvl w:val="2"/>
          <w:numId w:val="14"/>
        </w:numPr>
        <w:contextualSpacing/>
      </w:pPr>
      <w:r>
        <w:t>You can define a specific time when you want the available firmware update to initiate.</w:t>
      </w:r>
    </w:p>
    <w:p w14:paraId="358E1730" w14:textId="77777777" w:rsidR="00780A8D" w:rsidRDefault="00780A8D" w:rsidP="00780A8D">
      <w:pPr>
        <w:pStyle w:val="ListParagraph"/>
        <w:numPr>
          <w:ilvl w:val="0"/>
          <w:numId w:val="14"/>
        </w:numPr>
        <w:contextualSpacing/>
      </w:pPr>
      <w:r>
        <w:t>Zentry Tile</w:t>
      </w:r>
    </w:p>
    <w:p w14:paraId="271C6C33" w14:textId="77777777" w:rsidR="00780A8D" w:rsidRDefault="00780A8D" w:rsidP="00780A8D">
      <w:pPr>
        <w:pStyle w:val="ListParagraph"/>
        <w:numPr>
          <w:ilvl w:val="1"/>
          <w:numId w:val="14"/>
        </w:numPr>
        <w:contextualSpacing/>
      </w:pPr>
      <w:r>
        <w:t>Enabled</w:t>
      </w:r>
    </w:p>
    <w:p w14:paraId="086F9940" w14:textId="77777777" w:rsidR="00780A8D" w:rsidRDefault="00780A8D" w:rsidP="00780A8D">
      <w:pPr>
        <w:pStyle w:val="ListParagraph"/>
        <w:numPr>
          <w:ilvl w:val="2"/>
          <w:numId w:val="14"/>
        </w:numPr>
        <w:contextualSpacing/>
      </w:pPr>
      <w:r>
        <w:t>Indicates if the device is connected to the Zentry network</w:t>
      </w:r>
    </w:p>
    <w:p w14:paraId="3C56F2FC" w14:textId="77777777" w:rsidR="00780A8D" w:rsidRDefault="00780A8D" w:rsidP="00780A8D">
      <w:pPr>
        <w:pStyle w:val="ListParagraph"/>
        <w:numPr>
          <w:ilvl w:val="1"/>
          <w:numId w:val="14"/>
        </w:numPr>
        <w:contextualSpacing/>
      </w:pPr>
      <w:r>
        <w:t>Router Connection</w:t>
      </w:r>
    </w:p>
    <w:p w14:paraId="6EB47301" w14:textId="77777777" w:rsidR="00780A8D" w:rsidRDefault="00780A8D" w:rsidP="00780A8D">
      <w:pPr>
        <w:pStyle w:val="ListParagraph"/>
        <w:numPr>
          <w:ilvl w:val="2"/>
          <w:numId w:val="14"/>
        </w:numPr>
        <w:contextualSpacing/>
      </w:pPr>
      <w:r>
        <w:t xml:space="preserve">Indicates if the device has a connection to a Zentry router used in moving traffic across the Zentry network. </w:t>
      </w:r>
    </w:p>
    <w:p w14:paraId="1BACD5D1" w14:textId="77777777" w:rsidR="00780A8D" w:rsidRDefault="00780A8D" w:rsidP="00780A8D">
      <w:pPr>
        <w:pStyle w:val="ListParagraph"/>
        <w:numPr>
          <w:ilvl w:val="0"/>
          <w:numId w:val="14"/>
        </w:numPr>
        <w:contextualSpacing/>
      </w:pPr>
      <w:r>
        <w:t>Data Tile</w:t>
      </w:r>
    </w:p>
    <w:p w14:paraId="50936E7E" w14:textId="77777777" w:rsidR="00780A8D" w:rsidRDefault="00780A8D" w:rsidP="00780A8D">
      <w:pPr>
        <w:pStyle w:val="ListParagraph"/>
        <w:numPr>
          <w:ilvl w:val="1"/>
          <w:numId w:val="14"/>
        </w:numPr>
        <w:contextualSpacing/>
      </w:pPr>
      <w:r>
        <w:t>Last Seen</w:t>
      </w:r>
    </w:p>
    <w:p w14:paraId="4302C11F" w14:textId="77777777" w:rsidR="00780A8D" w:rsidRDefault="00780A8D" w:rsidP="00780A8D">
      <w:pPr>
        <w:pStyle w:val="ListParagraph"/>
        <w:numPr>
          <w:ilvl w:val="2"/>
          <w:numId w:val="14"/>
        </w:numPr>
        <w:contextualSpacing/>
      </w:pPr>
      <w:r>
        <w:t>Time elapsed since last broker check-in</w:t>
      </w:r>
    </w:p>
    <w:p w14:paraId="5BB7AAEF" w14:textId="77777777" w:rsidR="00780A8D" w:rsidRDefault="00780A8D" w:rsidP="00780A8D">
      <w:pPr>
        <w:pStyle w:val="ListParagraph"/>
        <w:numPr>
          <w:ilvl w:val="2"/>
          <w:numId w:val="14"/>
        </w:numPr>
        <w:contextualSpacing/>
      </w:pPr>
      <w:r>
        <w:t>The ES1000 telemetry check happens every hour</w:t>
      </w:r>
    </w:p>
    <w:p w14:paraId="30258983" w14:textId="77777777" w:rsidR="00780A8D" w:rsidRDefault="00780A8D" w:rsidP="00780A8D">
      <w:pPr>
        <w:pStyle w:val="ListParagraph"/>
        <w:numPr>
          <w:ilvl w:val="1"/>
          <w:numId w:val="14"/>
        </w:numPr>
        <w:contextualSpacing/>
      </w:pPr>
      <w:r>
        <w:t>Online Since</w:t>
      </w:r>
    </w:p>
    <w:p w14:paraId="2B1935A4" w14:textId="77777777" w:rsidR="00780A8D" w:rsidRDefault="00780A8D" w:rsidP="00780A8D">
      <w:pPr>
        <w:pStyle w:val="ListParagraph"/>
        <w:numPr>
          <w:ilvl w:val="2"/>
          <w:numId w:val="14"/>
        </w:numPr>
        <w:contextualSpacing/>
      </w:pPr>
      <w:r>
        <w:t>Last UTC timestamp ES1000 checked in with Broker.</w:t>
      </w:r>
    </w:p>
    <w:p w14:paraId="012BA043" w14:textId="77777777" w:rsidR="00780A8D" w:rsidRDefault="00780A8D" w:rsidP="00780A8D">
      <w:pPr>
        <w:pStyle w:val="ListParagraph"/>
        <w:numPr>
          <w:ilvl w:val="0"/>
          <w:numId w:val="14"/>
        </w:numPr>
        <w:contextualSpacing/>
      </w:pPr>
      <w:r>
        <w:t>Map Tile</w:t>
      </w:r>
    </w:p>
    <w:p w14:paraId="01AFC8FD" w14:textId="77777777" w:rsidR="00780A8D" w:rsidRDefault="00780A8D" w:rsidP="00780A8D">
      <w:pPr>
        <w:pStyle w:val="ListParagraph"/>
        <w:numPr>
          <w:ilvl w:val="1"/>
          <w:numId w:val="14"/>
        </w:numPr>
        <w:contextualSpacing/>
      </w:pPr>
      <w:r>
        <w:t xml:space="preserve">If ES1000 has a proper GNSS antenna with proper line of </w:t>
      </w:r>
      <w:proofErr w:type="gramStart"/>
      <w:r>
        <w:t>site</w:t>
      </w:r>
      <w:proofErr w:type="gramEnd"/>
      <w:r>
        <w:t xml:space="preserve"> the proper map location with the associated coordinates will populate</w:t>
      </w:r>
    </w:p>
    <w:p w14:paraId="4FBE508D" w14:textId="77777777" w:rsidR="00780A8D" w:rsidRDefault="00780A8D" w:rsidP="00780A8D">
      <w:pPr>
        <w:pStyle w:val="ListParagraph"/>
        <w:numPr>
          <w:ilvl w:val="1"/>
          <w:numId w:val="14"/>
        </w:numPr>
        <w:contextualSpacing/>
      </w:pPr>
      <w:r>
        <w:t xml:space="preserve">If </w:t>
      </w:r>
      <w:proofErr w:type="gramStart"/>
      <w:r>
        <w:t>no</w:t>
      </w:r>
      <w:proofErr w:type="gramEnd"/>
      <w:r>
        <w:t xml:space="preserve"> antenna and/or no proper line of site, then you will see the map as shown above.</w:t>
      </w:r>
    </w:p>
    <w:p w14:paraId="532510DE" w14:textId="77777777" w:rsidR="00780A8D" w:rsidRDefault="00780A8D" w:rsidP="00780A8D">
      <w:pPr>
        <w:pStyle w:val="ListParagraph"/>
        <w:numPr>
          <w:ilvl w:val="0"/>
          <w:numId w:val="14"/>
        </w:numPr>
        <w:contextualSpacing/>
      </w:pPr>
      <w:r>
        <w:t>Altitude Tile</w:t>
      </w:r>
    </w:p>
    <w:p w14:paraId="5004E57F" w14:textId="77777777" w:rsidR="00780A8D" w:rsidRDefault="00780A8D" w:rsidP="00780A8D">
      <w:pPr>
        <w:pStyle w:val="ListParagraph"/>
        <w:numPr>
          <w:ilvl w:val="1"/>
          <w:numId w:val="14"/>
        </w:numPr>
        <w:contextualSpacing/>
      </w:pPr>
      <w:r>
        <w:t>In conjunction with the Map Tile, if the ES1000 has sufficient configuration the GNSS data will populate the “Altitude” data in the respective tile.</w:t>
      </w:r>
    </w:p>
    <w:p w14:paraId="66E51299" w14:textId="77777777" w:rsidR="00780A8D" w:rsidRDefault="00780A8D" w:rsidP="00780A8D">
      <w:pPr>
        <w:pStyle w:val="ListParagraph"/>
        <w:numPr>
          <w:ilvl w:val="0"/>
          <w:numId w:val="14"/>
        </w:numPr>
        <w:contextualSpacing/>
      </w:pPr>
      <w:r>
        <w:t>Cellular Connection Tile</w:t>
      </w:r>
    </w:p>
    <w:p w14:paraId="7D077323" w14:textId="77777777" w:rsidR="00780A8D" w:rsidRDefault="00780A8D" w:rsidP="00780A8D">
      <w:pPr>
        <w:pStyle w:val="ListParagraph"/>
        <w:numPr>
          <w:ilvl w:val="1"/>
          <w:numId w:val="14"/>
        </w:numPr>
        <w:contextualSpacing/>
      </w:pPr>
      <w:r>
        <w:t>Carrier</w:t>
      </w:r>
    </w:p>
    <w:p w14:paraId="21D8F3B6" w14:textId="77777777" w:rsidR="00780A8D" w:rsidRDefault="00780A8D" w:rsidP="00780A8D">
      <w:pPr>
        <w:pStyle w:val="ListParagraph"/>
        <w:numPr>
          <w:ilvl w:val="2"/>
          <w:numId w:val="14"/>
        </w:numPr>
        <w:contextualSpacing/>
      </w:pPr>
      <w:r>
        <w:t>Shows the current cellular carrier the SIM in the ES1000 is connected.</w:t>
      </w:r>
    </w:p>
    <w:p w14:paraId="1B0A5979" w14:textId="77777777" w:rsidR="00780A8D" w:rsidRDefault="00780A8D" w:rsidP="00780A8D">
      <w:pPr>
        <w:pStyle w:val="ListParagraph"/>
        <w:numPr>
          <w:ilvl w:val="1"/>
          <w:numId w:val="14"/>
        </w:numPr>
        <w:contextualSpacing/>
      </w:pPr>
      <w:r>
        <w:t>IP Address</w:t>
      </w:r>
    </w:p>
    <w:p w14:paraId="77172DF4" w14:textId="77777777" w:rsidR="00780A8D" w:rsidRDefault="00780A8D" w:rsidP="00780A8D">
      <w:pPr>
        <w:pStyle w:val="ListParagraph"/>
        <w:numPr>
          <w:ilvl w:val="2"/>
          <w:numId w:val="14"/>
        </w:numPr>
        <w:contextualSpacing/>
      </w:pPr>
      <w:r>
        <w:t>IP address leased to the ES1000 SIM by the current carrier</w:t>
      </w:r>
    </w:p>
    <w:p w14:paraId="4F4ACFEB" w14:textId="77777777" w:rsidR="00780A8D" w:rsidRDefault="00780A8D" w:rsidP="00780A8D">
      <w:pPr>
        <w:pStyle w:val="ListParagraph"/>
        <w:numPr>
          <w:ilvl w:val="1"/>
          <w:numId w:val="14"/>
        </w:numPr>
        <w:contextualSpacing/>
      </w:pPr>
      <w:r>
        <w:t>Data Usage</w:t>
      </w:r>
    </w:p>
    <w:p w14:paraId="041741F7" w14:textId="77777777" w:rsidR="00780A8D" w:rsidRDefault="00780A8D" w:rsidP="00780A8D">
      <w:pPr>
        <w:pStyle w:val="ListParagraph"/>
        <w:numPr>
          <w:ilvl w:val="2"/>
          <w:numId w:val="14"/>
        </w:numPr>
        <w:contextualSpacing/>
      </w:pPr>
      <w:r>
        <w:t>Amount of data that has been passed through the cell interface on the ES1000 and thus the amount of data used by the data plan associated with the SIM.</w:t>
      </w:r>
    </w:p>
    <w:p w14:paraId="0B4A612C" w14:textId="77777777" w:rsidR="00780A8D" w:rsidRDefault="00780A8D" w:rsidP="00780A8D">
      <w:pPr>
        <w:pStyle w:val="ListParagraph"/>
        <w:numPr>
          <w:ilvl w:val="0"/>
          <w:numId w:val="14"/>
        </w:numPr>
        <w:contextualSpacing/>
      </w:pPr>
      <w:r>
        <w:t>View Zentry Identity</w:t>
      </w:r>
    </w:p>
    <w:p w14:paraId="3F7E908D" w14:textId="77777777" w:rsidR="00780A8D" w:rsidRDefault="00780A8D" w:rsidP="00780A8D">
      <w:pPr>
        <w:pStyle w:val="ListParagraph"/>
        <w:numPr>
          <w:ilvl w:val="1"/>
          <w:numId w:val="14"/>
        </w:numPr>
        <w:contextualSpacing/>
      </w:pPr>
      <w:r>
        <w:t>Where you will configure the functions the ES1000 will host and the identities that can access functions hosted on the ES1000.</w:t>
      </w:r>
    </w:p>
    <w:p w14:paraId="757C5A92" w14:textId="77777777" w:rsidR="00780A8D" w:rsidRDefault="00780A8D" w:rsidP="00780A8D">
      <w:pPr>
        <w:jc w:val="center"/>
      </w:pPr>
      <w:r>
        <w:lastRenderedPageBreak/>
        <w:t>View Zentry Identity</w:t>
      </w:r>
    </w:p>
    <w:p w14:paraId="3EAB7BB7" w14:textId="77777777" w:rsidR="00780A8D" w:rsidRDefault="00780A8D" w:rsidP="00780A8D">
      <w:pPr>
        <w:jc w:val="center"/>
      </w:pPr>
      <w:r>
        <w:rPr>
          <w:noProof/>
        </w:rPr>
        <w:drawing>
          <wp:inline distT="0" distB="0" distL="0" distR="0" wp14:anchorId="63924A77" wp14:editId="023488EE">
            <wp:extent cx="6410325" cy="400050"/>
            <wp:effectExtent l="0" t="0" r="9525" b="0"/>
            <wp:docPr id="560742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0325" cy="400050"/>
                    </a:xfrm>
                    <a:prstGeom prst="rect">
                      <a:avLst/>
                    </a:prstGeom>
                    <a:noFill/>
                    <a:ln>
                      <a:noFill/>
                    </a:ln>
                  </pic:spPr>
                </pic:pic>
              </a:graphicData>
            </a:graphic>
          </wp:inline>
        </w:drawing>
      </w:r>
    </w:p>
    <w:p w14:paraId="53B5EBE1" w14:textId="77777777" w:rsidR="00780A8D" w:rsidRDefault="00780A8D" w:rsidP="00780A8D">
      <w:pPr>
        <w:pStyle w:val="ListParagraph"/>
        <w:numPr>
          <w:ilvl w:val="0"/>
          <w:numId w:val="14"/>
        </w:numPr>
        <w:contextualSpacing/>
      </w:pPr>
      <w:r>
        <w:t>Edit Device Name</w:t>
      </w:r>
    </w:p>
    <w:p w14:paraId="0526ECC3" w14:textId="77777777" w:rsidR="00780A8D" w:rsidRDefault="00780A8D" w:rsidP="00780A8D">
      <w:pPr>
        <w:pStyle w:val="ListParagraph"/>
        <w:numPr>
          <w:ilvl w:val="1"/>
          <w:numId w:val="14"/>
        </w:numPr>
        <w:contextualSpacing/>
      </w:pPr>
      <w:r>
        <w:t>Allows you to update the name given to the ES1000</w:t>
      </w:r>
    </w:p>
    <w:p w14:paraId="41559609" w14:textId="77777777" w:rsidR="00780A8D" w:rsidRDefault="00780A8D" w:rsidP="00780A8D">
      <w:pPr>
        <w:pStyle w:val="ListParagraph"/>
        <w:numPr>
          <w:ilvl w:val="0"/>
          <w:numId w:val="14"/>
        </w:numPr>
        <w:contextualSpacing/>
      </w:pPr>
      <w:r>
        <w:t>View Device Dashboard</w:t>
      </w:r>
    </w:p>
    <w:p w14:paraId="0B699CA8" w14:textId="77777777" w:rsidR="00780A8D" w:rsidRDefault="00780A8D" w:rsidP="00780A8D">
      <w:pPr>
        <w:pStyle w:val="ListParagraph"/>
        <w:numPr>
          <w:ilvl w:val="1"/>
          <w:numId w:val="14"/>
        </w:numPr>
        <w:contextualSpacing/>
      </w:pPr>
      <w:r>
        <w:t>Brings you back to the main dashboard for the ES1000 currently being viewed.</w:t>
      </w:r>
    </w:p>
    <w:p w14:paraId="6DAB9426" w14:textId="77777777" w:rsidR="00780A8D" w:rsidRDefault="00780A8D" w:rsidP="00780A8D">
      <w:pPr>
        <w:jc w:val="center"/>
      </w:pPr>
      <w:r>
        <w:t>ES1000 Remote UI Access Management</w:t>
      </w:r>
    </w:p>
    <w:p w14:paraId="6A5F5BB4" w14:textId="7B24016D" w:rsidR="00780A8D" w:rsidRDefault="00780A8D" w:rsidP="00780A8D">
      <w:pPr>
        <w:jc w:val="center"/>
      </w:pPr>
      <w:r>
        <w:rPr>
          <w:noProof/>
        </w:rPr>
        <w:drawing>
          <wp:inline distT="0" distB="0" distL="0" distR="0" wp14:anchorId="68A18637" wp14:editId="34CB9C36">
            <wp:extent cx="5934075" cy="1466850"/>
            <wp:effectExtent l="0" t="0" r="9525" b="0"/>
            <wp:docPr id="2034060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674E09CA" w14:textId="77777777" w:rsidR="00780A8D" w:rsidRDefault="00780A8D" w:rsidP="00780A8D">
      <w:pPr>
        <w:pStyle w:val="ListParagraph"/>
        <w:numPr>
          <w:ilvl w:val="0"/>
          <w:numId w:val="14"/>
        </w:numPr>
        <w:contextualSpacing/>
      </w:pPr>
      <w:r>
        <w:t>Enable/Disable Toggle</w:t>
      </w:r>
    </w:p>
    <w:p w14:paraId="37DA7ED2" w14:textId="77777777" w:rsidR="00780A8D" w:rsidRDefault="00780A8D" w:rsidP="00780A8D">
      <w:pPr>
        <w:pStyle w:val="ListParagraph"/>
        <w:numPr>
          <w:ilvl w:val="1"/>
          <w:numId w:val="14"/>
        </w:numPr>
        <w:contextualSpacing/>
      </w:pPr>
      <w:r>
        <w:t>Enables the use of the console generated DNS record for the claimed ES1000</w:t>
      </w:r>
    </w:p>
    <w:p w14:paraId="54402278" w14:textId="77777777" w:rsidR="00780A8D" w:rsidRDefault="00780A8D" w:rsidP="00780A8D">
      <w:pPr>
        <w:pStyle w:val="ListParagraph"/>
        <w:numPr>
          <w:ilvl w:val="2"/>
          <w:numId w:val="14"/>
        </w:numPr>
        <w:contextualSpacing/>
      </w:pPr>
    </w:p>
    <w:p w14:paraId="3B7729D0" w14:textId="77777777" w:rsidR="00780A8D" w:rsidRDefault="00780A8D" w:rsidP="00780A8D">
      <w:pPr>
        <w:pStyle w:val="ListParagraph"/>
        <w:numPr>
          <w:ilvl w:val="0"/>
          <w:numId w:val="14"/>
        </w:numPr>
        <w:contextualSpacing/>
      </w:pPr>
      <w:r>
        <w:t>Identity Access Table</w:t>
      </w:r>
    </w:p>
    <w:p w14:paraId="658BF0B2" w14:textId="77777777" w:rsidR="00780A8D" w:rsidRDefault="00780A8D" w:rsidP="00780A8D">
      <w:pPr>
        <w:pStyle w:val="ListParagraph"/>
        <w:numPr>
          <w:ilvl w:val="1"/>
          <w:numId w:val="14"/>
        </w:numPr>
        <w:contextualSpacing/>
      </w:pPr>
      <w:r>
        <w:t>Name Column</w:t>
      </w:r>
    </w:p>
    <w:p w14:paraId="449DB83A" w14:textId="77777777" w:rsidR="00780A8D" w:rsidRDefault="00780A8D" w:rsidP="00780A8D">
      <w:pPr>
        <w:pStyle w:val="ListParagraph"/>
        <w:numPr>
          <w:ilvl w:val="2"/>
          <w:numId w:val="14"/>
        </w:numPr>
        <w:contextualSpacing/>
      </w:pPr>
      <w:r>
        <w:t>Shows the identities within your organization that have access to the ES1000 Web GUI.</w:t>
      </w:r>
    </w:p>
    <w:p w14:paraId="71B1618F" w14:textId="77777777" w:rsidR="00780A8D" w:rsidRDefault="00780A8D" w:rsidP="00780A8D">
      <w:pPr>
        <w:pStyle w:val="ListParagraph"/>
        <w:numPr>
          <w:ilvl w:val="0"/>
          <w:numId w:val="14"/>
        </w:numPr>
        <w:contextualSpacing/>
      </w:pPr>
      <w:r>
        <w:t>+ Manage UI Access</w:t>
      </w:r>
    </w:p>
    <w:p w14:paraId="3CF898A5" w14:textId="77777777" w:rsidR="00780A8D" w:rsidRDefault="00780A8D" w:rsidP="00780A8D">
      <w:pPr>
        <w:pStyle w:val="ListParagraph"/>
        <w:numPr>
          <w:ilvl w:val="1"/>
          <w:numId w:val="14"/>
        </w:numPr>
        <w:contextualSpacing/>
      </w:pPr>
      <w:r>
        <w:t>This is where you grant identities access to the ES1000 Web GUI.</w:t>
      </w:r>
    </w:p>
    <w:p w14:paraId="2804C8C9" w14:textId="77777777" w:rsidR="00780A8D" w:rsidRDefault="00780A8D" w:rsidP="00780A8D">
      <w:pPr>
        <w:jc w:val="center"/>
      </w:pPr>
      <w:r>
        <w:rPr>
          <w:noProof/>
        </w:rPr>
        <w:drawing>
          <wp:inline distT="0" distB="0" distL="0" distR="0" wp14:anchorId="78F0A20E" wp14:editId="49D2BDE3">
            <wp:extent cx="5934075" cy="1466850"/>
            <wp:effectExtent l="0" t="0" r="9525" b="0"/>
            <wp:docPr id="8759078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5A978E80" w14:textId="77777777" w:rsidR="00780A8D" w:rsidRDefault="00780A8D" w:rsidP="00780A8D">
      <w:pPr>
        <w:jc w:val="center"/>
      </w:pPr>
      <w:r>
        <w:rPr>
          <w:noProof/>
        </w:rPr>
        <w:lastRenderedPageBreak/>
        <w:drawing>
          <wp:inline distT="0" distB="0" distL="0" distR="0" wp14:anchorId="263B01FF" wp14:editId="40C8575F">
            <wp:extent cx="5934075" cy="2552700"/>
            <wp:effectExtent l="0" t="0" r="9525" b="0"/>
            <wp:docPr id="1037370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14:paraId="0342A948" w14:textId="77777777" w:rsidR="00780A8D" w:rsidRDefault="00780A8D" w:rsidP="00780A8D">
      <w:pPr>
        <w:pStyle w:val="ListParagraph"/>
        <w:numPr>
          <w:ilvl w:val="0"/>
          <w:numId w:val="14"/>
        </w:numPr>
        <w:contextualSpacing/>
      </w:pPr>
      <w:r>
        <w:t>List of devices (identities) that a user can add to the policy, granting access to ES1000 Web GUI.</w:t>
      </w:r>
    </w:p>
    <w:p w14:paraId="2F64EE66" w14:textId="77777777" w:rsidR="00780A8D" w:rsidRDefault="00780A8D" w:rsidP="00780A8D">
      <w:pPr>
        <w:pStyle w:val="ListParagraph"/>
        <w:numPr>
          <w:ilvl w:val="0"/>
          <w:numId w:val="14"/>
        </w:numPr>
        <w:contextualSpacing/>
      </w:pPr>
      <w:r>
        <w:t>Add/Remove</w:t>
      </w:r>
    </w:p>
    <w:p w14:paraId="4E1A7E39" w14:textId="77777777" w:rsidR="00780A8D" w:rsidRDefault="00780A8D" w:rsidP="00780A8D">
      <w:pPr>
        <w:pStyle w:val="ListParagraph"/>
        <w:numPr>
          <w:ilvl w:val="1"/>
          <w:numId w:val="14"/>
        </w:numPr>
        <w:contextualSpacing/>
      </w:pPr>
      <w:r>
        <w:t xml:space="preserve">A device that has been granted access shows a green checkmark under the “Can Access?” column. </w:t>
      </w:r>
    </w:p>
    <w:p w14:paraId="69691FE7" w14:textId="77777777" w:rsidR="00780A8D" w:rsidRDefault="00780A8D" w:rsidP="00780A8D">
      <w:pPr>
        <w:pStyle w:val="ListParagraph"/>
        <w:numPr>
          <w:ilvl w:val="2"/>
          <w:numId w:val="14"/>
        </w:numPr>
        <w:contextualSpacing/>
      </w:pPr>
      <w:r>
        <w:t>The button under the “Add/Remove” column will show “Remove” as the option.</w:t>
      </w:r>
    </w:p>
    <w:p w14:paraId="00F9E0E6" w14:textId="77777777" w:rsidR="00780A8D" w:rsidRDefault="00780A8D" w:rsidP="00780A8D">
      <w:pPr>
        <w:pStyle w:val="ListParagraph"/>
        <w:numPr>
          <w:ilvl w:val="1"/>
          <w:numId w:val="14"/>
        </w:numPr>
        <w:contextualSpacing/>
      </w:pPr>
      <w:r>
        <w:t>A device that has NOT been granted access to the ES1000 Web GUI will show a red “X” under the “Can Access?” column.</w:t>
      </w:r>
    </w:p>
    <w:p w14:paraId="0D359453" w14:textId="77777777" w:rsidR="00780A8D" w:rsidRDefault="00780A8D" w:rsidP="00780A8D">
      <w:pPr>
        <w:pStyle w:val="ListParagraph"/>
        <w:numPr>
          <w:ilvl w:val="2"/>
          <w:numId w:val="14"/>
        </w:numPr>
        <w:contextualSpacing/>
      </w:pPr>
      <w:r>
        <w:t>The button under the “Add/Remove” column will show “Add” as the option</w:t>
      </w:r>
    </w:p>
    <w:p w14:paraId="5B87F38B" w14:textId="77777777" w:rsidR="00780A8D" w:rsidRDefault="00780A8D" w:rsidP="00780A8D">
      <w:pPr>
        <w:jc w:val="center"/>
      </w:pPr>
      <w:r>
        <w:t>ES1000 Hosted Functions</w:t>
      </w:r>
    </w:p>
    <w:p w14:paraId="0996F41A" w14:textId="77777777" w:rsidR="00780A8D" w:rsidRDefault="00780A8D" w:rsidP="00780A8D">
      <w:pPr>
        <w:jc w:val="center"/>
      </w:pPr>
      <w:r>
        <w:rPr>
          <w:noProof/>
        </w:rPr>
        <w:drawing>
          <wp:inline distT="0" distB="0" distL="0" distR="0" wp14:anchorId="60CCB924" wp14:editId="375EC5B0">
            <wp:extent cx="5943600" cy="1762125"/>
            <wp:effectExtent l="0" t="0" r="0" b="9525"/>
            <wp:docPr id="1898842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p>
    <w:p w14:paraId="7F1F4815" w14:textId="77777777" w:rsidR="00780A8D" w:rsidRDefault="00780A8D" w:rsidP="00780A8D">
      <w:pPr>
        <w:pStyle w:val="ListParagraph"/>
        <w:numPr>
          <w:ilvl w:val="0"/>
          <w:numId w:val="14"/>
        </w:numPr>
        <w:contextualSpacing/>
      </w:pPr>
      <w:r>
        <w:t>Hosted Functions Table</w:t>
      </w:r>
    </w:p>
    <w:p w14:paraId="6E1D4822" w14:textId="77777777" w:rsidR="00780A8D" w:rsidRDefault="00780A8D" w:rsidP="00780A8D">
      <w:pPr>
        <w:pStyle w:val="ListParagraph"/>
        <w:numPr>
          <w:ilvl w:val="1"/>
          <w:numId w:val="14"/>
        </w:numPr>
        <w:contextualSpacing/>
      </w:pPr>
      <w:r>
        <w:t>Name Column</w:t>
      </w:r>
    </w:p>
    <w:p w14:paraId="74653FF4" w14:textId="77777777" w:rsidR="00780A8D" w:rsidRDefault="00780A8D" w:rsidP="00780A8D">
      <w:pPr>
        <w:pStyle w:val="ListParagraph"/>
        <w:numPr>
          <w:ilvl w:val="2"/>
          <w:numId w:val="14"/>
        </w:numPr>
        <w:contextualSpacing/>
      </w:pPr>
      <w:r>
        <w:t>Name (DNS record or IP address) given to the function</w:t>
      </w:r>
    </w:p>
    <w:p w14:paraId="6B535A5D" w14:textId="77777777" w:rsidR="00780A8D" w:rsidRDefault="00780A8D" w:rsidP="00780A8D">
      <w:pPr>
        <w:pStyle w:val="ListParagraph"/>
        <w:numPr>
          <w:ilvl w:val="1"/>
          <w:numId w:val="14"/>
        </w:numPr>
        <w:contextualSpacing/>
      </w:pPr>
      <w:r>
        <w:lastRenderedPageBreak/>
        <w:t>Ports Column</w:t>
      </w:r>
    </w:p>
    <w:p w14:paraId="77BEA32F" w14:textId="77777777" w:rsidR="00780A8D" w:rsidRDefault="00780A8D" w:rsidP="00780A8D">
      <w:pPr>
        <w:pStyle w:val="ListParagraph"/>
        <w:numPr>
          <w:ilvl w:val="2"/>
          <w:numId w:val="14"/>
        </w:numPr>
        <w:contextualSpacing/>
      </w:pPr>
      <w:r>
        <w:t xml:space="preserve">The ports specified that the function </w:t>
      </w:r>
      <w:proofErr w:type="gramStart"/>
      <w:r>
        <w:t>will</w:t>
      </w:r>
      <w:proofErr w:type="gramEnd"/>
      <w:r>
        <w:t xml:space="preserve"> grant access.</w:t>
      </w:r>
    </w:p>
    <w:p w14:paraId="67873696" w14:textId="77777777" w:rsidR="00780A8D" w:rsidRDefault="00780A8D" w:rsidP="00780A8D">
      <w:pPr>
        <w:pStyle w:val="ListParagraph"/>
        <w:numPr>
          <w:ilvl w:val="1"/>
          <w:numId w:val="14"/>
        </w:numPr>
        <w:contextualSpacing/>
      </w:pPr>
      <w:r>
        <w:t xml:space="preserve">Sync Functions </w:t>
      </w:r>
    </w:p>
    <w:p w14:paraId="494603B7" w14:textId="77777777" w:rsidR="00780A8D" w:rsidRDefault="00780A8D" w:rsidP="00780A8D">
      <w:pPr>
        <w:pStyle w:val="ListParagraph"/>
        <w:numPr>
          <w:ilvl w:val="2"/>
          <w:numId w:val="14"/>
        </w:numPr>
        <w:contextualSpacing/>
      </w:pPr>
      <w:r>
        <w:t>Invoking this will send a signal to the ES1000 to re-sync the functions the identity is hosting or has access.</w:t>
      </w:r>
    </w:p>
    <w:p w14:paraId="1E095A8D" w14:textId="77777777" w:rsidR="00780A8D" w:rsidRDefault="00780A8D" w:rsidP="00780A8D">
      <w:pPr>
        <w:pStyle w:val="ListParagraph"/>
        <w:numPr>
          <w:ilvl w:val="1"/>
          <w:numId w:val="14"/>
        </w:numPr>
        <w:contextualSpacing/>
      </w:pPr>
      <w:r>
        <w:t>+ Host a Function on this Device</w:t>
      </w:r>
    </w:p>
    <w:p w14:paraId="67E3893E" w14:textId="77777777" w:rsidR="00780A8D" w:rsidRDefault="00780A8D" w:rsidP="00780A8D">
      <w:pPr>
        <w:jc w:val="center"/>
      </w:pPr>
      <w:r>
        <w:t xml:space="preserve">Functions ES1000 </w:t>
      </w:r>
      <w:proofErr w:type="gramStart"/>
      <w:r>
        <w:t>is</w:t>
      </w:r>
      <w:proofErr w:type="gramEnd"/>
      <w:r>
        <w:t xml:space="preserve"> Granted Access</w:t>
      </w:r>
    </w:p>
    <w:p w14:paraId="1F150E4E" w14:textId="77777777" w:rsidR="00780A8D" w:rsidRDefault="00780A8D" w:rsidP="00780A8D">
      <w:pPr>
        <w:jc w:val="center"/>
      </w:pPr>
      <w:r>
        <w:rPr>
          <w:noProof/>
        </w:rPr>
        <w:drawing>
          <wp:inline distT="0" distB="0" distL="0" distR="0" wp14:anchorId="563C432A" wp14:editId="5067C0DD">
            <wp:extent cx="5934075" cy="809625"/>
            <wp:effectExtent l="0" t="0" r="9525" b="9525"/>
            <wp:docPr id="21258608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809625"/>
                    </a:xfrm>
                    <a:prstGeom prst="rect">
                      <a:avLst/>
                    </a:prstGeom>
                    <a:noFill/>
                    <a:ln>
                      <a:noFill/>
                    </a:ln>
                  </pic:spPr>
                </pic:pic>
              </a:graphicData>
            </a:graphic>
          </wp:inline>
        </w:drawing>
      </w:r>
    </w:p>
    <w:p w14:paraId="05D286B4" w14:textId="77777777" w:rsidR="00780A8D" w:rsidRDefault="00780A8D" w:rsidP="00780A8D">
      <w:pPr>
        <w:pStyle w:val="ListParagraph"/>
        <w:numPr>
          <w:ilvl w:val="0"/>
          <w:numId w:val="14"/>
        </w:numPr>
        <w:contextualSpacing/>
      </w:pPr>
      <w:r>
        <w:t>Function Access Table</w:t>
      </w:r>
    </w:p>
    <w:p w14:paraId="78865BFD" w14:textId="77777777" w:rsidR="00780A8D" w:rsidRDefault="00780A8D" w:rsidP="00780A8D">
      <w:pPr>
        <w:pStyle w:val="ListParagraph"/>
        <w:numPr>
          <w:ilvl w:val="1"/>
          <w:numId w:val="14"/>
        </w:numPr>
        <w:contextualSpacing/>
      </w:pPr>
      <w:r>
        <w:t>Name Column</w:t>
      </w:r>
    </w:p>
    <w:p w14:paraId="5583E661" w14:textId="77777777" w:rsidR="00780A8D" w:rsidRDefault="00780A8D" w:rsidP="00780A8D">
      <w:pPr>
        <w:pStyle w:val="ListParagraph"/>
        <w:numPr>
          <w:ilvl w:val="2"/>
          <w:numId w:val="14"/>
        </w:numPr>
        <w:contextualSpacing/>
      </w:pPr>
      <w:r>
        <w:t>Name of function this device can access</w:t>
      </w:r>
    </w:p>
    <w:p w14:paraId="4029FF9D" w14:textId="77777777" w:rsidR="00780A8D" w:rsidRDefault="00780A8D" w:rsidP="00780A8D">
      <w:pPr>
        <w:jc w:val="center"/>
      </w:pPr>
      <w:r>
        <w:t>ES1000 Identity Info Table</w:t>
      </w:r>
    </w:p>
    <w:p w14:paraId="264004DA" w14:textId="77777777" w:rsidR="00780A8D" w:rsidRDefault="00780A8D" w:rsidP="00780A8D">
      <w:pPr>
        <w:jc w:val="center"/>
      </w:pPr>
      <w:r>
        <w:rPr>
          <w:noProof/>
        </w:rPr>
        <w:drawing>
          <wp:inline distT="0" distB="0" distL="0" distR="0" wp14:anchorId="7C63CD8C" wp14:editId="5D383575">
            <wp:extent cx="5934075" cy="2647950"/>
            <wp:effectExtent l="0" t="0" r="9525" b="0"/>
            <wp:docPr id="16189497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0106D85F" w14:textId="77777777" w:rsidR="00780A8D" w:rsidRDefault="00780A8D" w:rsidP="00780A8D">
      <w:pPr>
        <w:pStyle w:val="ListParagraph"/>
        <w:numPr>
          <w:ilvl w:val="0"/>
          <w:numId w:val="14"/>
        </w:numPr>
        <w:contextualSpacing/>
      </w:pPr>
      <w:r>
        <w:t>Unique Name</w:t>
      </w:r>
    </w:p>
    <w:p w14:paraId="7EA75853" w14:textId="77777777" w:rsidR="00780A8D" w:rsidRDefault="00780A8D" w:rsidP="00780A8D">
      <w:pPr>
        <w:pStyle w:val="ListParagraph"/>
        <w:numPr>
          <w:ilvl w:val="1"/>
          <w:numId w:val="14"/>
        </w:numPr>
        <w:contextualSpacing/>
      </w:pPr>
      <w:r>
        <w:t>Name given to the identity that allows the device connection to the Zentry network.</w:t>
      </w:r>
    </w:p>
    <w:p w14:paraId="74F4619C" w14:textId="77777777" w:rsidR="00780A8D" w:rsidRDefault="00780A8D" w:rsidP="00780A8D">
      <w:pPr>
        <w:pStyle w:val="ListParagraph"/>
        <w:numPr>
          <w:ilvl w:val="0"/>
          <w:numId w:val="14"/>
        </w:numPr>
        <w:contextualSpacing/>
      </w:pPr>
      <w:r>
        <w:t>Enrollment Status</w:t>
      </w:r>
    </w:p>
    <w:p w14:paraId="5E5193FB" w14:textId="77777777" w:rsidR="00780A8D" w:rsidRDefault="00780A8D" w:rsidP="00780A8D">
      <w:pPr>
        <w:pStyle w:val="ListParagraph"/>
        <w:numPr>
          <w:ilvl w:val="1"/>
          <w:numId w:val="14"/>
        </w:numPr>
        <w:contextualSpacing/>
      </w:pPr>
      <w:r>
        <w:t>Indicates if the identity has been enrolled or if enrollment is pending.</w:t>
      </w:r>
    </w:p>
    <w:p w14:paraId="7AA6FD31" w14:textId="77777777" w:rsidR="00780A8D" w:rsidRDefault="00780A8D" w:rsidP="00780A8D">
      <w:pPr>
        <w:pStyle w:val="ListParagraph"/>
        <w:numPr>
          <w:ilvl w:val="0"/>
          <w:numId w:val="14"/>
        </w:numPr>
        <w:contextualSpacing/>
      </w:pPr>
      <w:r>
        <w:lastRenderedPageBreak/>
        <w:t>Connection Status</w:t>
      </w:r>
    </w:p>
    <w:p w14:paraId="734C280D" w14:textId="77777777" w:rsidR="00780A8D" w:rsidRDefault="00780A8D" w:rsidP="00780A8D">
      <w:pPr>
        <w:pStyle w:val="ListParagraph"/>
        <w:numPr>
          <w:ilvl w:val="1"/>
          <w:numId w:val="14"/>
        </w:numPr>
        <w:contextualSpacing/>
      </w:pPr>
      <w:r>
        <w:t>Indicates the device (identity) is currently connected to the Zentry network and is reachable via Zentry.</w:t>
      </w:r>
    </w:p>
    <w:p w14:paraId="4BA96040" w14:textId="77777777" w:rsidR="00780A8D" w:rsidRDefault="00780A8D" w:rsidP="00780A8D">
      <w:pPr>
        <w:pStyle w:val="ListParagraph"/>
        <w:numPr>
          <w:ilvl w:val="0"/>
          <w:numId w:val="14"/>
        </w:numPr>
        <w:contextualSpacing/>
      </w:pPr>
      <w:r>
        <w:t>Ziti ID</w:t>
      </w:r>
    </w:p>
    <w:p w14:paraId="3BDE55E3" w14:textId="77777777" w:rsidR="00780A8D" w:rsidRDefault="00780A8D" w:rsidP="00780A8D">
      <w:pPr>
        <w:pStyle w:val="ListParagraph"/>
        <w:numPr>
          <w:ilvl w:val="1"/>
          <w:numId w:val="14"/>
        </w:numPr>
        <w:contextualSpacing/>
      </w:pPr>
      <w:r>
        <w:t>Unique string for identity</w:t>
      </w:r>
    </w:p>
    <w:p w14:paraId="5B91A8C0" w14:textId="77777777" w:rsidR="00780A8D" w:rsidRDefault="00780A8D" w:rsidP="00780A8D">
      <w:pPr>
        <w:pStyle w:val="ListParagraph"/>
        <w:numPr>
          <w:ilvl w:val="0"/>
          <w:numId w:val="14"/>
        </w:numPr>
        <w:contextualSpacing/>
      </w:pPr>
      <w:r>
        <w:t>Last Online</w:t>
      </w:r>
    </w:p>
    <w:p w14:paraId="7E03ABEE" w14:textId="77777777" w:rsidR="00780A8D" w:rsidRDefault="00780A8D" w:rsidP="00780A8D">
      <w:pPr>
        <w:pStyle w:val="ListParagraph"/>
        <w:numPr>
          <w:ilvl w:val="1"/>
          <w:numId w:val="14"/>
        </w:numPr>
        <w:contextualSpacing/>
      </w:pPr>
      <w:r>
        <w:t>Time elapsed since last check-in by device (identity)</w:t>
      </w:r>
    </w:p>
    <w:p w14:paraId="6DE7D606" w14:textId="77777777" w:rsidR="00780A8D" w:rsidRDefault="00780A8D" w:rsidP="00780A8D">
      <w:pPr>
        <w:pStyle w:val="ListParagraph"/>
        <w:numPr>
          <w:ilvl w:val="0"/>
          <w:numId w:val="14"/>
        </w:numPr>
        <w:contextualSpacing/>
      </w:pPr>
      <w:r>
        <w:t>Has API Session</w:t>
      </w:r>
    </w:p>
    <w:p w14:paraId="720A9B17" w14:textId="77777777" w:rsidR="00780A8D" w:rsidRDefault="00780A8D" w:rsidP="00780A8D">
      <w:pPr>
        <w:pStyle w:val="ListParagraph"/>
        <w:numPr>
          <w:ilvl w:val="1"/>
          <w:numId w:val="14"/>
        </w:numPr>
        <w:contextualSpacing/>
      </w:pPr>
      <w:r>
        <w:t>Indicates the device (identity) has an active API session necessary for connection and communication in the Zentry network.</w:t>
      </w:r>
    </w:p>
    <w:p w14:paraId="1BECA563" w14:textId="77777777" w:rsidR="00780A8D" w:rsidRDefault="00780A8D" w:rsidP="00780A8D">
      <w:pPr>
        <w:pStyle w:val="ListParagraph"/>
        <w:numPr>
          <w:ilvl w:val="0"/>
          <w:numId w:val="14"/>
        </w:numPr>
        <w:contextualSpacing/>
      </w:pPr>
      <w:r>
        <w:t>Created At</w:t>
      </w:r>
    </w:p>
    <w:p w14:paraId="60918D52" w14:textId="77777777" w:rsidR="00780A8D" w:rsidRDefault="00780A8D" w:rsidP="00780A8D">
      <w:pPr>
        <w:pStyle w:val="ListParagraph"/>
        <w:numPr>
          <w:ilvl w:val="1"/>
          <w:numId w:val="14"/>
        </w:numPr>
        <w:contextualSpacing/>
      </w:pPr>
      <w:r>
        <w:t>Date the identity was created</w:t>
      </w:r>
    </w:p>
    <w:p w14:paraId="4AE77222" w14:textId="77777777" w:rsidR="00780A8D" w:rsidRDefault="00780A8D" w:rsidP="00780A8D">
      <w:pPr>
        <w:pStyle w:val="ListParagraph"/>
        <w:numPr>
          <w:ilvl w:val="0"/>
          <w:numId w:val="14"/>
        </w:numPr>
        <w:contextualSpacing/>
      </w:pPr>
      <w:r>
        <w:t>Updated At</w:t>
      </w:r>
    </w:p>
    <w:p w14:paraId="2C12590C" w14:textId="77777777" w:rsidR="00780A8D" w:rsidRDefault="00780A8D" w:rsidP="00780A8D">
      <w:pPr>
        <w:pStyle w:val="ListParagraph"/>
        <w:numPr>
          <w:ilvl w:val="1"/>
          <w:numId w:val="14"/>
        </w:numPr>
        <w:contextualSpacing/>
      </w:pPr>
      <w:r>
        <w:t>Date the last saved edit was for the identity.</w:t>
      </w:r>
    </w:p>
    <w:p w14:paraId="56EEDAE7" w14:textId="77777777" w:rsidR="00780A8D" w:rsidRDefault="00780A8D" w:rsidP="00780A8D">
      <w:pPr>
        <w:pStyle w:val="ListParagraph"/>
        <w:numPr>
          <w:ilvl w:val="0"/>
          <w:numId w:val="14"/>
        </w:numPr>
        <w:contextualSpacing/>
      </w:pPr>
      <w:r>
        <w:t>Synced At</w:t>
      </w:r>
    </w:p>
    <w:p w14:paraId="2450BCF1" w14:textId="77777777" w:rsidR="00780A8D" w:rsidRDefault="00780A8D" w:rsidP="00780A8D">
      <w:pPr>
        <w:pStyle w:val="ListParagraph"/>
        <w:numPr>
          <w:ilvl w:val="1"/>
          <w:numId w:val="14"/>
        </w:numPr>
        <w:contextualSpacing/>
      </w:pPr>
      <w:r>
        <w:t>Date of the last time the device (identity) did a sync operation to ensure the hosted functions and function access are up to date.</w:t>
      </w:r>
    </w:p>
    <w:p w14:paraId="486D280A" w14:textId="77777777" w:rsidR="00780A8D" w:rsidRDefault="00780A8D" w:rsidP="00780A8D">
      <w:pPr>
        <w:pStyle w:val="ListParagraph"/>
        <w:numPr>
          <w:ilvl w:val="0"/>
          <w:numId w:val="14"/>
        </w:numPr>
        <w:contextualSpacing/>
      </w:pPr>
      <w:r>
        <w:t>Identity Updated At</w:t>
      </w:r>
    </w:p>
    <w:p w14:paraId="1EA5F435" w14:textId="77777777" w:rsidR="00780A8D" w:rsidRDefault="00780A8D" w:rsidP="00780A8D">
      <w:pPr>
        <w:pStyle w:val="ListParagraph"/>
        <w:numPr>
          <w:ilvl w:val="1"/>
          <w:numId w:val="14"/>
        </w:numPr>
        <w:contextualSpacing/>
      </w:pPr>
      <w:r>
        <w:t>Date any edits to the identity were saved.</w:t>
      </w:r>
    </w:p>
    <w:p w14:paraId="5F96504C" w14:textId="77777777" w:rsidR="00780A8D" w:rsidRDefault="00780A8D" w:rsidP="00780A8D">
      <w:pPr>
        <w:jc w:val="center"/>
      </w:pPr>
      <w:r>
        <w:t>Users</w:t>
      </w:r>
    </w:p>
    <w:p w14:paraId="2493528C" w14:textId="77777777" w:rsidR="00780A8D" w:rsidRDefault="00780A8D" w:rsidP="00780A8D">
      <w:pPr>
        <w:jc w:val="center"/>
      </w:pPr>
      <w:r>
        <w:rPr>
          <w:noProof/>
        </w:rPr>
        <w:drawing>
          <wp:inline distT="0" distB="0" distL="0" distR="0" wp14:anchorId="4C198A3F" wp14:editId="18DC79C5">
            <wp:extent cx="5943600" cy="2571750"/>
            <wp:effectExtent l="0" t="0" r="0" b="0"/>
            <wp:docPr id="6008942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42D27DA8" w14:textId="77777777" w:rsidR="00780A8D" w:rsidRDefault="00780A8D" w:rsidP="00780A8D">
      <w:pPr>
        <w:jc w:val="center"/>
      </w:pPr>
      <w:r>
        <w:rPr>
          <w:noProof/>
        </w:rPr>
        <w:lastRenderedPageBreak/>
        <w:drawing>
          <wp:inline distT="0" distB="0" distL="0" distR="0" wp14:anchorId="54FE6CC8" wp14:editId="3FA00F78">
            <wp:extent cx="5934075" cy="2562225"/>
            <wp:effectExtent l="0" t="0" r="9525" b="9525"/>
            <wp:docPr id="13199880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202B63BC" w14:textId="77777777" w:rsidR="00780A8D" w:rsidRDefault="00780A8D" w:rsidP="00780A8D">
      <w:pPr>
        <w:pStyle w:val="ListParagraph"/>
        <w:numPr>
          <w:ilvl w:val="0"/>
          <w:numId w:val="14"/>
        </w:numPr>
        <w:contextualSpacing/>
      </w:pPr>
      <w:r>
        <w:t>User Column</w:t>
      </w:r>
    </w:p>
    <w:p w14:paraId="3B9DE4A3" w14:textId="77777777" w:rsidR="00780A8D" w:rsidRDefault="00780A8D" w:rsidP="00780A8D">
      <w:pPr>
        <w:pStyle w:val="ListParagraph"/>
        <w:numPr>
          <w:ilvl w:val="1"/>
          <w:numId w:val="14"/>
        </w:numPr>
        <w:contextualSpacing/>
      </w:pPr>
      <w:r>
        <w:t>Name of User</w:t>
      </w:r>
    </w:p>
    <w:p w14:paraId="335903AD" w14:textId="77777777" w:rsidR="00780A8D" w:rsidRDefault="00780A8D" w:rsidP="00780A8D">
      <w:pPr>
        <w:pStyle w:val="ListParagraph"/>
        <w:numPr>
          <w:ilvl w:val="1"/>
          <w:numId w:val="14"/>
        </w:numPr>
        <w:contextualSpacing/>
      </w:pPr>
      <w:r>
        <w:t>Email of User</w:t>
      </w:r>
    </w:p>
    <w:p w14:paraId="78EEE21B" w14:textId="77777777" w:rsidR="00780A8D" w:rsidRDefault="00780A8D" w:rsidP="00780A8D">
      <w:pPr>
        <w:pStyle w:val="ListParagraph"/>
        <w:numPr>
          <w:ilvl w:val="0"/>
          <w:numId w:val="14"/>
        </w:numPr>
        <w:contextualSpacing/>
      </w:pPr>
      <w:r>
        <w:t>Mobile Phone Column</w:t>
      </w:r>
    </w:p>
    <w:p w14:paraId="7F6512FA" w14:textId="77777777" w:rsidR="00780A8D" w:rsidRDefault="00780A8D" w:rsidP="00780A8D">
      <w:pPr>
        <w:pStyle w:val="ListParagraph"/>
        <w:numPr>
          <w:ilvl w:val="1"/>
          <w:numId w:val="14"/>
        </w:numPr>
        <w:contextualSpacing/>
      </w:pPr>
      <w:r>
        <w:t>User phone number</w:t>
      </w:r>
    </w:p>
    <w:p w14:paraId="6395F3AF" w14:textId="77777777" w:rsidR="00780A8D" w:rsidRDefault="00780A8D" w:rsidP="00780A8D">
      <w:pPr>
        <w:pStyle w:val="ListParagraph"/>
        <w:numPr>
          <w:ilvl w:val="0"/>
          <w:numId w:val="14"/>
        </w:numPr>
        <w:contextualSpacing/>
      </w:pPr>
      <w:r>
        <w:t>Role Column</w:t>
      </w:r>
    </w:p>
    <w:p w14:paraId="0AB26BF3" w14:textId="77777777" w:rsidR="00780A8D" w:rsidRDefault="00780A8D" w:rsidP="00780A8D">
      <w:pPr>
        <w:pStyle w:val="ListParagraph"/>
        <w:numPr>
          <w:ilvl w:val="1"/>
          <w:numId w:val="14"/>
        </w:numPr>
        <w:contextualSpacing/>
      </w:pPr>
      <w:r>
        <w:t>Shows user role</w:t>
      </w:r>
    </w:p>
    <w:p w14:paraId="79E407EA" w14:textId="77777777" w:rsidR="00780A8D" w:rsidRDefault="00780A8D" w:rsidP="00780A8D">
      <w:pPr>
        <w:pStyle w:val="ListParagraph"/>
        <w:numPr>
          <w:ilvl w:val="0"/>
          <w:numId w:val="14"/>
        </w:numPr>
        <w:contextualSpacing/>
      </w:pPr>
      <w:r>
        <w:t xml:space="preserve">Last Log </w:t>
      </w:r>
      <w:proofErr w:type="gramStart"/>
      <w:r>
        <w:t>In</w:t>
      </w:r>
      <w:proofErr w:type="gramEnd"/>
      <w:r>
        <w:t xml:space="preserve"> Column</w:t>
      </w:r>
    </w:p>
    <w:p w14:paraId="3C109684" w14:textId="77777777" w:rsidR="00780A8D" w:rsidRDefault="00780A8D" w:rsidP="00780A8D">
      <w:pPr>
        <w:pStyle w:val="ListParagraph"/>
        <w:numPr>
          <w:ilvl w:val="1"/>
          <w:numId w:val="14"/>
        </w:numPr>
        <w:contextualSpacing/>
      </w:pPr>
      <w:r>
        <w:t>Timestamp of last time user logged in</w:t>
      </w:r>
    </w:p>
    <w:p w14:paraId="636B1F31" w14:textId="77777777" w:rsidR="00780A8D" w:rsidRDefault="00780A8D" w:rsidP="00780A8D">
      <w:pPr>
        <w:pStyle w:val="ListParagraph"/>
        <w:numPr>
          <w:ilvl w:val="0"/>
          <w:numId w:val="14"/>
        </w:numPr>
        <w:contextualSpacing/>
      </w:pPr>
      <w:r>
        <w:t>Status Column</w:t>
      </w:r>
    </w:p>
    <w:p w14:paraId="1F988174" w14:textId="77777777" w:rsidR="00780A8D" w:rsidRDefault="00780A8D" w:rsidP="00780A8D">
      <w:pPr>
        <w:pStyle w:val="ListParagraph"/>
        <w:numPr>
          <w:ilvl w:val="1"/>
          <w:numId w:val="14"/>
        </w:numPr>
        <w:contextualSpacing/>
      </w:pPr>
      <w:r>
        <w:t>Shows status of user</w:t>
      </w:r>
    </w:p>
    <w:p w14:paraId="38AB1323" w14:textId="77777777" w:rsidR="00780A8D" w:rsidRDefault="00780A8D" w:rsidP="00780A8D">
      <w:pPr>
        <w:pStyle w:val="ListParagraph"/>
        <w:numPr>
          <w:ilvl w:val="0"/>
          <w:numId w:val="14"/>
        </w:numPr>
        <w:contextualSpacing/>
      </w:pPr>
      <w:r>
        <w:t xml:space="preserve">Edit User ellipses </w:t>
      </w:r>
    </w:p>
    <w:p w14:paraId="1609F0F2" w14:textId="77777777" w:rsidR="00780A8D" w:rsidRDefault="00780A8D" w:rsidP="00780A8D">
      <w:pPr>
        <w:pStyle w:val="ListParagraph"/>
        <w:numPr>
          <w:ilvl w:val="1"/>
          <w:numId w:val="14"/>
        </w:numPr>
        <w:contextualSpacing/>
      </w:pPr>
      <w:r>
        <w:t>View user profile</w:t>
      </w:r>
    </w:p>
    <w:p w14:paraId="166D357B" w14:textId="77777777" w:rsidR="00780A8D" w:rsidRDefault="00780A8D" w:rsidP="00780A8D">
      <w:pPr>
        <w:pStyle w:val="ListParagraph"/>
        <w:numPr>
          <w:ilvl w:val="1"/>
          <w:numId w:val="14"/>
        </w:numPr>
        <w:contextualSpacing/>
      </w:pPr>
      <w:r>
        <w:t>Update user permissions</w:t>
      </w:r>
    </w:p>
    <w:p w14:paraId="76A960AF" w14:textId="77777777" w:rsidR="00780A8D" w:rsidRDefault="00780A8D" w:rsidP="00780A8D">
      <w:pPr>
        <w:jc w:val="center"/>
      </w:pPr>
      <w:r>
        <w:rPr>
          <w:noProof/>
        </w:rPr>
        <w:lastRenderedPageBreak/>
        <w:drawing>
          <wp:inline distT="0" distB="0" distL="0" distR="0" wp14:anchorId="7A7E4E20" wp14:editId="5A88122A">
            <wp:extent cx="2466975" cy="2382520"/>
            <wp:effectExtent l="0" t="0" r="9525" b="0"/>
            <wp:docPr id="20830709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194" cy="2388526"/>
                    </a:xfrm>
                    <a:prstGeom prst="rect">
                      <a:avLst/>
                    </a:prstGeom>
                    <a:noFill/>
                    <a:ln>
                      <a:noFill/>
                    </a:ln>
                  </pic:spPr>
                </pic:pic>
              </a:graphicData>
            </a:graphic>
          </wp:inline>
        </w:drawing>
      </w:r>
    </w:p>
    <w:p w14:paraId="5AEF11D5" w14:textId="77777777" w:rsidR="00780A8D" w:rsidRDefault="00780A8D" w:rsidP="00780A8D">
      <w:pPr>
        <w:pStyle w:val="ListParagraph"/>
        <w:numPr>
          <w:ilvl w:val="0"/>
          <w:numId w:val="14"/>
        </w:numPr>
        <w:contextualSpacing/>
      </w:pPr>
      <w:r>
        <w:t>New User</w:t>
      </w:r>
    </w:p>
    <w:p w14:paraId="208C06C0" w14:textId="77777777" w:rsidR="00780A8D" w:rsidRDefault="00780A8D" w:rsidP="00780A8D">
      <w:pPr>
        <w:pStyle w:val="ListParagraph"/>
        <w:numPr>
          <w:ilvl w:val="1"/>
          <w:numId w:val="14"/>
        </w:numPr>
        <w:contextualSpacing/>
      </w:pPr>
      <w:proofErr w:type="gramStart"/>
      <w:r>
        <w:t>Invite</w:t>
      </w:r>
      <w:proofErr w:type="gramEnd"/>
      <w:r>
        <w:t xml:space="preserve"> new </w:t>
      </w:r>
      <w:proofErr w:type="gramStart"/>
      <w:r>
        <w:t>user</w:t>
      </w:r>
      <w:proofErr w:type="gramEnd"/>
      <w:r>
        <w:t xml:space="preserve"> to this organization</w:t>
      </w:r>
    </w:p>
    <w:p w14:paraId="36EBBC95" w14:textId="77777777" w:rsidR="00780A8D" w:rsidRDefault="00780A8D" w:rsidP="00780A8D">
      <w:pPr>
        <w:jc w:val="center"/>
      </w:pPr>
    </w:p>
    <w:p w14:paraId="0CAE68E3" w14:textId="77777777" w:rsidR="00780A8D" w:rsidRDefault="00780A8D" w:rsidP="00780A8D">
      <w:pPr>
        <w:jc w:val="center"/>
      </w:pPr>
      <w:r>
        <w:rPr>
          <w:noProof/>
        </w:rPr>
        <w:drawing>
          <wp:inline distT="0" distB="0" distL="0" distR="0" wp14:anchorId="312DCEDE" wp14:editId="4565ECEB">
            <wp:extent cx="2398687" cy="2990850"/>
            <wp:effectExtent l="0" t="0" r="1905" b="0"/>
            <wp:docPr id="8223240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3708" cy="2997110"/>
                    </a:xfrm>
                    <a:prstGeom prst="rect">
                      <a:avLst/>
                    </a:prstGeom>
                    <a:noFill/>
                    <a:ln>
                      <a:noFill/>
                    </a:ln>
                  </pic:spPr>
                </pic:pic>
              </a:graphicData>
            </a:graphic>
          </wp:inline>
        </w:drawing>
      </w:r>
    </w:p>
    <w:p w14:paraId="19FA8E41" w14:textId="77777777" w:rsidR="00780A8D" w:rsidRDefault="00780A8D" w:rsidP="00780A8D"/>
    <w:p w14:paraId="3C301986" w14:textId="77777777" w:rsidR="00780A8D" w:rsidRDefault="00780A8D" w:rsidP="00780A8D"/>
    <w:p w14:paraId="1C4FEF37" w14:textId="77777777" w:rsidR="00780A8D" w:rsidRDefault="00780A8D" w:rsidP="00780A8D">
      <w:pPr>
        <w:jc w:val="center"/>
      </w:pPr>
      <w:r>
        <w:t>My Devices</w:t>
      </w:r>
    </w:p>
    <w:p w14:paraId="4198DA09" w14:textId="77777777" w:rsidR="00780A8D" w:rsidRDefault="00780A8D" w:rsidP="00780A8D">
      <w:pPr>
        <w:jc w:val="center"/>
      </w:pPr>
      <w:r>
        <w:rPr>
          <w:noProof/>
        </w:rPr>
        <w:lastRenderedPageBreak/>
        <w:drawing>
          <wp:inline distT="0" distB="0" distL="0" distR="0" wp14:anchorId="723EDE24" wp14:editId="1D2468FD">
            <wp:extent cx="5934075" cy="2562225"/>
            <wp:effectExtent l="0" t="0" r="9525" b="9525"/>
            <wp:docPr id="2559619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1FF168EF" w14:textId="77777777" w:rsidR="00780A8D" w:rsidRDefault="00780A8D" w:rsidP="00780A8D">
      <w:pPr>
        <w:jc w:val="center"/>
      </w:pPr>
      <w:r>
        <w:rPr>
          <w:noProof/>
        </w:rPr>
        <w:drawing>
          <wp:inline distT="0" distB="0" distL="0" distR="0" wp14:anchorId="6A18058F" wp14:editId="369A3B8E">
            <wp:extent cx="5934075" cy="2562225"/>
            <wp:effectExtent l="0" t="0" r="9525" b="9525"/>
            <wp:docPr id="11143940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0B534E40" w14:textId="77777777" w:rsidR="00780A8D" w:rsidRDefault="00780A8D" w:rsidP="00780A8D">
      <w:pPr>
        <w:pStyle w:val="ListParagraph"/>
        <w:numPr>
          <w:ilvl w:val="0"/>
          <w:numId w:val="14"/>
        </w:numPr>
        <w:contextualSpacing/>
      </w:pPr>
      <w:r>
        <w:t>Device Table</w:t>
      </w:r>
    </w:p>
    <w:p w14:paraId="15EDB449" w14:textId="77777777" w:rsidR="00780A8D" w:rsidRDefault="00780A8D" w:rsidP="00780A8D">
      <w:pPr>
        <w:pStyle w:val="ListParagraph"/>
        <w:numPr>
          <w:ilvl w:val="1"/>
          <w:numId w:val="14"/>
        </w:numPr>
        <w:contextualSpacing/>
      </w:pPr>
      <w:r>
        <w:t>Device Name Column</w:t>
      </w:r>
    </w:p>
    <w:p w14:paraId="5B2A0F7D" w14:textId="77777777" w:rsidR="00780A8D" w:rsidRDefault="00780A8D" w:rsidP="00780A8D">
      <w:pPr>
        <w:pStyle w:val="ListParagraph"/>
        <w:numPr>
          <w:ilvl w:val="2"/>
          <w:numId w:val="14"/>
        </w:numPr>
        <w:contextualSpacing/>
      </w:pPr>
      <w:r>
        <w:t>Name given to the identity for the device</w:t>
      </w:r>
    </w:p>
    <w:p w14:paraId="77A1065F" w14:textId="77777777" w:rsidR="00780A8D" w:rsidRDefault="00780A8D" w:rsidP="00780A8D">
      <w:pPr>
        <w:pStyle w:val="ListParagraph"/>
        <w:numPr>
          <w:ilvl w:val="1"/>
          <w:numId w:val="14"/>
        </w:numPr>
        <w:contextualSpacing/>
      </w:pPr>
      <w:r>
        <w:t>Status Column</w:t>
      </w:r>
    </w:p>
    <w:p w14:paraId="777E7427" w14:textId="77777777" w:rsidR="00780A8D" w:rsidRDefault="00780A8D" w:rsidP="00780A8D">
      <w:pPr>
        <w:pStyle w:val="ListParagraph"/>
        <w:numPr>
          <w:ilvl w:val="2"/>
          <w:numId w:val="14"/>
        </w:numPr>
        <w:contextualSpacing/>
      </w:pPr>
      <w:r>
        <w:t xml:space="preserve">Shows if the </w:t>
      </w:r>
      <w:proofErr w:type="gramStart"/>
      <w:r>
        <w:t>devices’</w:t>
      </w:r>
      <w:proofErr w:type="gramEnd"/>
      <w:r>
        <w:t xml:space="preserve"> Zentry client, and the associated identity, is online</w:t>
      </w:r>
    </w:p>
    <w:p w14:paraId="493AEFEF" w14:textId="77777777" w:rsidR="00780A8D" w:rsidRDefault="00780A8D" w:rsidP="00780A8D">
      <w:pPr>
        <w:pStyle w:val="ListParagraph"/>
        <w:numPr>
          <w:ilvl w:val="1"/>
          <w:numId w:val="14"/>
        </w:numPr>
        <w:contextualSpacing/>
      </w:pPr>
      <w:r>
        <w:t>Created Column</w:t>
      </w:r>
    </w:p>
    <w:p w14:paraId="75136FB9" w14:textId="77777777" w:rsidR="00780A8D" w:rsidRDefault="00780A8D" w:rsidP="00780A8D">
      <w:pPr>
        <w:pStyle w:val="ListParagraph"/>
        <w:numPr>
          <w:ilvl w:val="2"/>
          <w:numId w:val="14"/>
        </w:numPr>
        <w:contextualSpacing/>
      </w:pPr>
      <w:r>
        <w:t>Date the identity was created</w:t>
      </w:r>
    </w:p>
    <w:p w14:paraId="05B20C7D" w14:textId="77777777" w:rsidR="00780A8D" w:rsidRDefault="00780A8D" w:rsidP="00780A8D">
      <w:pPr>
        <w:pStyle w:val="ListParagraph"/>
        <w:numPr>
          <w:ilvl w:val="1"/>
          <w:numId w:val="14"/>
        </w:numPr>
        <w:contextualSpacing/>
      </w:pPr>
      <w:r>
        <w:t>Delete Identity Icon</w:t>
      </w:r>
    </w:p>
    <w:p w14:paraId="1A95C9B1" w14:textId="77777777" w:rsidR="00780A8D" w:rsidRDefault="00780A8D" w:rsidP="00780A8D">
      <w:pPr>
        <w:pStyle w:val="ListParagraph"/>
        <w:numPr>
          <w:ilvl w:val="2"/>
          <w:numId w:val="14"/>
        </w:numPr>
        <w:contextualSpacing/>
      </w:pPr>
      <w:r>
        <w:t>Delete the identity</w:t>
      </w:r>
    </w:p>
    <w:p w14:paraId="7F673A34" w14:textId="77777777" w:rsidR="00780A8D" w:rsidRDefault="00780A8D" w:rsidP="00780A8D">
      <w:pPr>
        <w:pStyle w:val="ListParagraph"/>
        <w:numPr>
          <w:ilvl w:val="2"/>
          <w:numId w:val="14"/>
        </w:numPr>
        <w:contextualSpacing/>
      </w:pPr>
      <w:r>
        <w:lastRenderedPageBreak/>
        <w:t>This will remove the device from the Zentry Network you created.</w:t>
      </w:r>
    </w:p>
    <w:p w14:paraId="3630D1DB" w14:textId="77777777" w:rsidR="00780A8D" w:rsidRDefault="00780A8D" w:rsidP="00780A8D">
      <w:pPr>
        <w:pStyle w:val="ListParagraph"/>
        <w:numPr>
          <w:ilvl w:val="2"/>
          <w:numId w:val="14"/>
        </w:numPr>
        <w:contextualSpacing/>
      </w:pPr>
      <w:r>
        <w:t>This will remove any access to Functions</w:t>
      </w:r>
    </w:p>
    <w:p w14:paraId="09EF86DE" w14:textId="77777777" w:rsidR="00780A8D" w:rsidRDefault="00780A8D" w:rsidP="00780A8D">
      <w:pPr>
        <w:pStyle w:val="ListParagraph"/>
        <w:numPr>
          <w:ilvl w:val="2"/>
          <w:numId w:val="14"/>
        </w:numPr>
        <w:contextualSpacing/>
      </w:pPr>
      <w:r>
        <w:t>This will remove and functions this device was hosting</w:t>
      </w:r>
    </w:p>
    <w:p w14:paraId="4515B0FD" w14:textId="77777777" w:rsidR="00780A8D" w:rsidRDefault="00780A8D" w:rsidP="00780A8D">
      <w:pPr>
        <w:pStyle w:val="ListParagraph"/>
        <w:numPr>
          <w:ilvl w:val="2"/>
          <w:numId w:val="14"/>
        </w:numPr>
        <w:contextualSpacing/>
      </w:pPr>
      <w:r>
        <w:t>You CAN NOT recover a deleted Identity.</w:t>
      </w:r>
    </w:p>
    <w:p w14:paraId="6C33B88B" w14:textId="77777777" w:rsidR="00780A8D" w:rsidRDefault="00780A8D" w:rsidP="00780A8D">
      <w:pPr>
        <w:pStyle w:val="ListParagraph"/>
        <w:numPr>
          <w:ilvl w:val="0"/>
          <w:numId w:val="14"/>
        </w:numPr>
        <w:contextualSpacing/>
      </w:pPr>
      <w:r>
        <w:t>+ Add Device</w:t>
      </w:r>
    </w:p>
    <w:p w14:paraId="173B9626" w14:textId="77777777" w:rsidR="00780A8D" w:rsidRDefault="00780A8D" w:rsidP="00780A8D">
      <w:pPr>
        <w:jc w:val="center"/>
      </w:pPr>
      <w:r>
        <w:rPr>
          <w:noProof/>
        </w:rPr>
        <w:drawing>
          <wp:inline distT="0" distB="0" distL="0" distR="0" wp14:anchorId="55EB930C" wp14:editId="497512BE">
            <wp:extent cx="2127662" cy="1524000"/>
            <wp:effectExtent l="0" t="0" r="6350" b="0"/>
            <wp:docPr id="18652096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9876" cy="1525586"/>
                    </a:xfrm>
                    <a:prstGeom prst="rect">
                      <a:avLst/>
                    </a:prstGeom>
                    <a:noFill/>
                    <a:ln>
                      <a:noFill/>
                    </a:ln>
                  </pic:spPr>
                </pic:pic>
              </a:graphicData>
            </a:graphic>
          </wp:inline>
        </w:drawing>
      </w:r>
    </w:p>
    <w:p w14:paraId="63FBE7C6" w14:textId="77777777" w:rsidR="00780A8D" w:rsidRDefault="00780A8D" w:rsidP="00780A8D"/>
    <w:p w14:paraId="51F78B11" w14:textId="77777777" w:rsidR="00780A8D" w:rsidRDefault="00780A8D" w:rsidP="00780A8D">
      <w:pPr>
        <w:jc w:val="center"/>
      </w:pPr>
      <w:r>
        <w:t>Org Devices</w:t>
      </w:r>
    </w:p>
    <w:p w14:paraId="209EF9D9" w14:textId="77777777" w:rsidR="00780A8D" w:rsidRDefault="00780A8D" w:rsidP="00780A8D">
      <w:pPr>
        <w:jc w:val="center"/>
      </w:pPr>
      <w:r>
        <w:rPr>
          <w:noProof/>
        </w:rPr>
        <w:drawing>
          <wp:inline distT="0" distB="0" distL="0" distR="0" wp14:anchorId="2B5CE5A1" wp14:editId="7B0F8313">
            <wp:extent cx="5943600" cy="2571750"/>
            <wp:effectExtent l="0" t="0" r="0" b="0"/>
            <wp:docPr id="2382622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0DE3B82D" w14:textId="77777777" w:rsidR="00780A8D" w:rsidRDefault="00780A8D" w:rsidP="00780A8D">
      <w:pPr>
        <w:jc w:val="center"/>
      </w:pPr>
      <w:r>
        <w:rPr>
          <w:noProof/>
        </w:rPr>
        <w:lastRenderedPageBreak/>
        <w:drawing>
          <wp:inline distT="0" distB="0" distL="0" distR="0" wp14:anchorId="70DE8499" wp14:editId="2391DBA4">
            <wp:extent cx="5934075" cy="2552700"/>
            <wp:effectExtent l="0" t="0" r="9525" b="0"/>
            <wp:docPr id="12991399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14:paraId="741D4E9E" w14:textId="77777777" w:rsidR="00780A8D" w:rsidRDefault="00780A8D" w:rsidP="00780A8D">
      <w:pPr>
        <w:pStyle w:val="ListParagraph"/>
        <w:numPr>
          <w:ilvl w:val="0"/>
          <w:numId w:val="14"/>
        </w:numPr>
        <w:contextualSpacing/>
      </w:pPr>
      <w:r>
        <w:t>Organization Device Table</w:t>
      </w:r>
    </w:p>
    <w:p w14:paraId="235DED0D" w14:textId="77777777" w:rsidR="00780A8D" w:rsidRDefault="00780A8D" w:rsidP="00780A8D">
      <w:pPr>
        <w:pStyle w:val="ListParagraph"/>
        <w:numPr>
          <w:ilvl w:val="1"/>
          <w:numId w:val="14"/>
        </w:numPr>
        <w:contextualSpacing/>
      </w:pPr>
      <w:r>
        <w:t>Device Name Column</w:t>
      </w:r>
    </w:p>
    <w:p w14:paraId="655BC3B1" w14:textId="77777777" w:rsidR="00780A8D" w:rsidRDefault="00780A8D" w:rsidP="00780A8D">
      <w:pPr>
        <w:pStyle w:val="ListParagraph"/>
        <w:numPr>
          <w:ilvl w:val="2"/>
          <w:numId w:val="14"/>
        </w:numPr>
        <w:contextualSpacing/>
      </w:pPr>
      <w:r>
        <w:t>Name given to the device (identity) created.</w:t>
      </w:r>
    </w:p>
    <w:p w14:paraId="0C6F5171" w14:textId="77777777" w:rsidR="00780A8D" w:rsidRDefault="00780A8D" w:rsidP="00780A8D">
      <w:pPr>
        <w:pStyle w:val="ListParagraph"/>
        <w:numPr>
          <w:ilvl w:val="1"/>
          <w:numId w:val="14"/>
        </w:numPr>
        <w:contextualSpacing/>
      </w:pPr>
      <w:r>
        <w:t>Device Status Column</w:t>
      </w:r>
    </w:p>
    <w:p w14:paraId="2594245C" w14:textId="77777777" w:rsidR="00780A8D" w:rsidRDefault="00780A8D" w:rsidP="00780A8D">
      <w:pPr>
        <w:pStyle w:val="ListParagraph"/>
        <w:numPr>
          <w:ilvl w:val="2"/>
          <w:numId w:val="14"/>
        </w:numPr>
        <w:contextualSpacing/>
      </w:pPr>
      <w:r>
        <w:t>Indicates whether the device is connected to Zentry Fabric or not.</w:t>
      </w:r>
    </w:p>
    <w:p w14:paraId="3F439BC3" w14:textId="77777777" w:rsidR="00780A8D" w:rsidRDefault="00780A8D" w:rsidP="00780A8D">
      <w:pPr>
        <w:pStyle w:val="ListParagraph"/>
        <w:numPr>
          <w:ilvl w:val="1"/>
          <w:numId w:val="14"/>
        </w:numPr>
        <w:contextualSpacing/>
      </w:pPr>
      <w:r>
        <w:t>Device Create Column</w:t>
      </w:r>
    </w:p>
    <w:p w14:paraId="1FBB667A" w14:textId="77777777" w:rsidR="00780A8D" w:rsidRDefault="00780A8D" w:rsidP="00780A8D">
      <w:pPr>
        <w:pStyle w:val="ListParagraph"/>
        <w:numPr>
          <w:ilvl w:val="2"/>
          <w:numId w:val="14"/>
        </w:numPr>
        <w:contextualSpacing/>
      </w:pPr>
      <w:r>
        <w:t>Date when device was created</w:t>
      </w:r>
    </w:p>
    <w:p w14:paraId="7357199A" w14:textId="77777777" w:rsidR="00780A8D" w:rsidRDefault="00780A8D" w:rsidP="00780A8D">
      <w:pPr>
        <w:pStyle w:val="ListParagraph"/>
        <w:numPr>
          <w:ilvl w:val="1"/>
          <w:numId w:val="14"/>
        </w:numPr>
        <w:contextualSpacing/>
      </w:pPr>
      <w:r>
        <w:t>Delete Device Icon</w:t>
      </w:r>
    </w:p>
    <w:p w14:paraId="6F7E2D7E" w14:textId="77777777" w:rsidR="00780A8D" w:rsidRDefault="00780A8D" w:rsidP="00780A8D">
      <w:pPr>
        <w:pStyle w:val="ListParagraph"/>
        <w:numPr>
          <w:ilvl w:val="2"/>
          <w:numId w:val="14"/>
        </w:numPr>
        <w:contextualSpacing/>
      </w:pPr>
      <w:r>
        <w:t>Delete the identity</w:t>
      </w:r>
    </w:p>
    <w:p w14:paraId="56A4210D" w14:textId="77777777" w:rsidR="00780A8D" w:rsidRDefault="00780A8D" w:rsidP="00780A8D">
      <w:pPr>
        <w:pStyle w:val="ListParagraph"/>
        <w:numPr>
          <w:ilvl w:val="2"/>
          <w:numId w:val="14"/>
        </w:numPr>
        <w:contextualSpacing/>
      </w:pPr>
      <w:r>
        <w:t>This will remove the device from the Zentry Network you created.</w:t>
      </w:r>
    </w:p>
    <w:p w14:paraId="7194C750" w14:textId="77777777" w:rsidR="00780A8D" w:rsidRDefault="00780A8D" w:rsidP="00780A8D">
      <w:pPr>
        <w:pStyle w:val="ListParagraph"/>
        <w:numPr>
          <w:ilvl w:val="2"/>
          <w:numId w:val="14"/>
        </w:numPr>
        <w:contextualSpacing/>
      </w:pPr>
      <w:r>
        <w:t>This will remove any access to Functions</w:t>
      </w:r>
    </w:p>
    <w:p w14:paraId="73AF2EDC" w14:textId="77777777" w:rsidR="00780A8D" w:rsidRDefault="00780A8D" w:rsidP="00780A8D">
      <w:pPr>
        <w:pStyle w:val="ListParagraph"/>
        <w:numPr>
          <w:ilvl w:val="2"/>
          <w:numId w:val="14"/>
        </w:numPr>
        <w:contextualSpacing/>
      </w:pPr>
      <w:r>
        <w:t>This will remove and functions this device was hosting</w:t>
      </w:r>
    </w:p>
    <w:p w14:paraId="22A5B638" w14:textId="77777777" w:rsidR="00780A8D" w:rsidRDefault="00780A8D" w:rsidP="00780A8D">
      <w:pPr>
        <w:pStyle w:val="ListParagraph"/>
        <w:numPr>
          <w:ilvl w:val="2"/>
          <w:numId w:val="14"/>
        </w:numPr>
        <w:contextualSpacing/>
      </w:pPr>
      <w:r>
        <w:t>You CAN NOT recover a deleted Identity.</w:t>
      </w:r>
    </w:p>
    <w:p w14:paraId="4A4C4567" w14:textId="77777777" w:rsidR="00780A8D" w:rsidRDefault="00780A8D" w:rsidP="00780A8D">
      <w:pPr>
        <w:pStyle w:val="ListParagraph"/>
        <w:numPr>
          <w:ilvl w:val="0"/>
          <w:numId w:val="14"/>
        </w:numPr>
        <w:contextualSpacing/>
      </w:pPr>
      <w:r>
        <w:t>+ Add Device</w:t>
      </w:r>
    </w:p>
    <w:p w14:paraId="6B0F700F" w14:textId="77777777" w:rsidR="00780A8D" w:rsidRDefault="00780A8D" w:rsidP="00780A8D">
      <w:pPr>
        <w:jc w:val="center"/>
      </w:pPr>
      <w:r>
        <w:rPr>
          <w:noProof/>
        </w:rPr>
        <w:lastRenderedPageBreak/>
        <w:drawing>
          <wp:inline distT="0" distB="0" distL="0" distR="0" wp14:anchorId="2DA3F85F" wp14:editId="067C2D88">
            <wp:extent cx="2428875" cy="1739752"/>
            <wp:effectExtent l="0" t="0" r="0" b="0"/>
            <wp:docPr id="21013426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3901" cy="1743352"/>
                    </a:xfrm>
                    <a:prstGeom prst="rect">
                      <a:avLst/>
                    </a:prstGeom>
                    <a:noFill/>
                    <a:ln>
                      <a:noFill/>
                    </a:ln>
                  </pic:spPr>
                </pic:pic>
              </a:graphicData>
            </a:graphic>
          </wp:inline>
        </w:drawing>
      </w:r>
    </w:p>
    <w:p w14:paraId="4A4AE204" w14:textId="77777777" w:rsidR="00780A8D" w:rsidRDefault="00780A8D" w:rsidP="00780A8D"/>
    <w:p w14:paraId="35CD82F4" w14:textId="77777777" w:rsidR="00780A8D" w:rsidRDefault="00780A8D" w:rsidP="00780A8D"/>
    <w:p w14:paraId="282599C4" w14:textId="77777777" w:rsidR="00780A8D" w:rsidRDefault="00780A8D" w:rsidP="00780A8D">
      <w:pPr>
        <w:jc w:val="center"/>
      </w:pPr>
      <w:r>
        <w:t>Functions</w:t>
      </w:r>
      <w:r>
        <w:rPr>
          <w:noProof/>
        </w:rPr>
        <w:drawing>
          <wp:inline distT="0" distB="0" distL="0" distR="0" wp14:anchorId="64EB65CA" wp14:editId="208DCD73">
            <wp:extent cx="5943600" cy="2571750"/>
            <wp:effectExtent l="0" t="0" r="0" b="0"/>
            <wp:docPr id="12055575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4588C6D9" w14:textId="77777777" w:rsidR="00780A8D" w:rsidRDefault="00780A8D" w:rsidP="00780A8D">
      <w:pPr>
        <w:jc w:val="center"/>
      </w:pPr>
      <w:r>
        <w:rPr>
          <w:noProof/>
        </w:rPr>
        <w:lastRenderedPageBreak/>
        <w:drawing>
          <wp:inline distT="0" distB="0" distL="0" distR="0" wp14:anchorId="42B70121" wp14:editId="01B31B1F">
            <wp:extent cx="5924550" cy="2543175"/>
            <wp:effectExtent l="0" t="0" r="0" b="9525"/>
            <wp:docPr id="19818226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4550" cy="2543175"/>
                    </a:xfrm>
                    <a:prstGeom prst="rect">
                      <a:avLst/>
                    </a:prstGeom>
                    <a:noFill/>
                    <a:ln>
                      <a:noFill/>
                    </a:ln>
                  </pic:spPr>
                </pic:pic>
              </a:graphicData>
            </a:graphic>
          </wp:inline>
        </w:drawing>
      </w:r>
    </w:p>
    <w:p w14:paraId="2B415A16" w14:textId="77777777" w:rsidR="00780A8D" w:rsidRDefault="00780A8D" w:rsidP="00780A8D">
      <w:pPr>
        <w:pStyle w:val="ListParagraph"/>
        <w:numPr>
          <w:ilvl w:val="0"/>
          <w:numId w:val="14"/>
        </w:numPr>
        <w:contextualSpacing/>
      </w:pPr>
      <w:r>
        <w:t>Functions Table</w:t>
      </w:r>
    </w:p>
    <w:p w14:paraId="0529BD03" w14:textId="77777777" w:rsidR="00780A8D" w:rsidRDefault="00780A8D" w:rsidP="00780A8D">
      <w:pPr>
        <w:pStyle w:val="ListParagraph"/>
        <w:numPr>
          <w:ilvl w:val="1"/>
          <w:numId w:val="14"/>
        </w:numPr>
        <w:contextualSpacing/>
      </w:pPr>
      <w:r>
        <w:t>Name Column</w:t>
      </w:r>
    </w:p>
    <w:p w14:paraId="2D44C65A" w14:textId="77777777" w:rsidR="00780A8D" w:rsidRDefault="00780A8D" w:rsidP="00780A8D">
      <w:pPr>
        <w:pStyle w:val="ListParagraph"/>
        <w:numPr>
          <w:ilvl w:val="2"/>
          <w:numId w:val="14"/>
        </w:numPr>
        <w:contextualSpacing/>
      </w:pPr>
      <w:r>
        <w:t>Function name</w:t>
      </w:r>
    </w:p>
    <w:p w14:paraId="427A2F41" w14:textId="77777777" w:rsidR="00780A8D" w:rsidRDefault="00780A8D" w:rsidP="00780A8D">
      <w:pPr>
        <w:pStyle w:val="ListParagraph"/>
        <w:numPr>
          <w:ilvl w:val="3"/>
          <w:numId w:val="14"/>
        </w:numPr>
        <w:contextualSpacing/>
      </w:pPr>
      <w:r>
        <w:t>This is the name a user (device) will use to reach the desired destination service (i.e. HTTPS, SSH, RDP, etc.)</w:t>
      </w:r>
    </w:p>
    <w:p w14:paraId="6473B22B" w14:textId="77777777" w:rsidR="00780A8D" w:rsidRDefault="00780A8D" w:rsidP="00780A8D">
      <w:pPr>
        <w:pStyle w:val="ListParagraph"/>
        <w:numPr>
          <w:ilvl w:val="1"/>
          <w:numId w:val="14"/>
        </w:numPr>
        <w:contextualSpacing/>
      </w:pPr>
      <w:r>
        <w:t>Forward Host Column</w:t>
      </w:r>
    </w:p>
    <w:p w14:paraId="4587087E" w14:textId="77777777" w:rsidR="00780A8D" w:rsidRDefault="00780A8D" w:rsidP="00780A8D">
      <w:pPr>
        <w:pStyle w:val="ListParagraph"/>
        <w:numPr>
          <w:ilvl w:val="2"/>
          <w:numId w:val="14"/>
        </w:numPr>
        <w:contextualSpacing/>
      </w:pPr>
      <w:r>
        <w:t>Destination user (device) will reach when dialing the function</w:t>
      </w:r>
    </w:p>
    <w:p w14:paraId="685DA0B0" w14:textId="77777777" w:rsidR="00780A8D" w:rsidRDefault="00780A8D" w:rsidP="00780A8D">
      <w:pPr>
        <w:pStyle w:val="ListParagraph"/>
        <w:numPr>
          <w:ilvl w:val="2"/>
          <w:numId w:val="14"/>
        </w:numPr>
        <w:contextualSpacing/>
      </w:pPr>
      <w:r>
        <w:t>Example:</w:t>
      </w:r>
    </w:p>
    <w:p w14:paraId="6AEA74C0" w14:textId="77777777" w:rsidR="00780A8D" w:rsidRDefault="00780A8D" w:rsidP="00780A8D">
      <w:pPr>
        <w:pStyle w:val="ListParagraph"/>
        <w:numPr>
          <w:ilvl w:val="3"/>
          <w:numId w:val="14"/>
        </w:numPr>
        <w:contextualSpacing/>
      </w:pPr>
      <w:r>
        <w:t xml:space="preserve">If you type in a function name of </w:t>
      </w:r>
      <w:hyperlink r:id="rId35" w:history="1">
        <w:r w:rsidRPr="00B7743B">
          <w:rPr>
            <w:rStyle w:val="Hyperlink"/>
          </w:rPr>
          <w:t>http://my-edge-device.ui</w:t>
        </w:r>
      </w:hyperlink>
      <w:r>
        <w:t xml:space="preserve"> into a web browser address bar</w:t>
      </w:r>
    </w:p>
    <w:p w14:paraId="3F8DCA68" w14:textId="77777777" w:rsidR="00780A8D" w:rsidRDefault="00780A8D" w:rsidP="00780A8D">
      <w:pPr>
        <w:pStyle w:val="ListParagraph"/>
        <w:numPr>
          <w:ilvl w:val="3"/>
          <w:numId w:val="14"/>
        </w:numPr>
        <w:contextualSpacing/>
      </w:pPr>
      <w:r>
        <w:t>With forward host IP of 192.168.122.14</w:t>
      </w:r>
    </w:p>
    <w:p w14:paraId="3D9ADDE9" w14:textId="77777777" w:rsidR="00780A8D" w:rsidRDefault="00780A8D" w:rsidP="00780A8D">
      <w:pPr>
        <w:pStyle w:val="ListParagraph"/>
        <w:numPr>
          <w:ilvl w:val="3"/>
          <w:numId w:val="14"/>
        </w:numPr>
        <w:contextualSpacing/>
      </w:pPr>
      <w:r>
        <w:t>The user (device) will end up at the IP entered in the “Forward Host” section when creating the function.</w:t>
      </w:r>
    </w:p>
    <w:p w14:paraId="793FFD39" w14:textId="77777777" w:rsidR="00780A8D" w:rsidRDefault="00780A8D" w:rsidP="00780A8D">
      <w:pPr>
        <w:pStyle w:val="ListParagraph"/>
        <w:numPr>
          <w:ilvl w:val="1"/>
          <w:numId w:val="14"/>
        </w:numPr>
        <w:contextualSpacing/>
      </w:pPr>
      <w:r>
        <w:t>Destination Port Column</w:t>
      </w:r>
    </w:p>
    <w:p w14:paraId="26E25BC9" w14:textId="77777777" w:rsidR="00780A8D" w:rsidRDefault="00780A8D" w:rsidP="00780A8D">
      <w:pPr>
        <w:pStyle w:val="ListParagraph"/>
        <w:numPr>
          <w:ilvl w:val="2"/>
          <w:numId w:val="14"/>
        </w:numPr>
        <w:contextualSpacing/>
      </w:pPr>
      <w:r>
        <w:t>Port defined in the function</w:t>
      </w:r>
    </w:p>
    <w:p w14:paraId="54E7ED09" w14:textId="77777777" w:rsidR="00780A8D" w:rsidRDefault="00780A8D" w:rsidP="00780A8D">
      <w:pPr>
        <w:pStyle w:val="ListParagraph"/>
        <w:numPr>
          <w:ilvl w:val="1"/>
          <w:numId w:val="14"/>
        </w:numPr>
        <w:contextualSpacing/>
      </w:pPr>
      <w:r>
        <w:t>Hosting Endpoint</w:t>
      </w:r>
    </w:p>
    <w:p w14:paraId="607D42E4" w14:textId="77777777" w:rsidR="00780A8D" w:rsidRDefault="00780A8D" w:rsidP="00780A8D">
      <w:pPr>
        <w:pStyle w:val="ListParagraph"/>
        <w:numPr>
          <w:ilvl w:val="2"/>
          <w:numId w:val="14"/>
        </w:numPr>
        <w:contextualSpacing/>
      </w:pPr>
      <w:r>
        <w:t>Device that is hosting the function.</w:t>
      </w:r>
    </w:p>
    <w:p w14:paraId="407C0FC0" w14:textId="77777777" w:rsidR="00780A8D" w:rsidRDefault="00780A8D" w:rsidP="00780A8D">
      <w:pPr>
        <w:jc w:val="center"/>
      </w:pPr>
      <w:r>
        <w:t>Add Device and Grant Access to a Function</w:t>
      </w:r>
    </w:p>
    <w:p w14:paraId="72751A4E" w14:textId="77777777" w:rsidR="00780A8D" w:rsidRDefault="00780A8D" w:rsidP="00780A8D">
      <w:pPr>
        <w:pStyle w:val="ListParagraph"/>
        <w:numPr>
          <w:ilvl w:val="0"/>
          <w:numId w:val="14"/>
        </w:numPr>
        <w:contextualSpacing/>
      </w:pPr>
      <w:r>
        <w:t xml:space="preserve">There are two places to </w:t>
      </w:r>
      <w:r>
        <w:rPr>
          <w:i/>
          <w:iCs/>
        </w:rPr>
        <w:t xml:space="preserve">Add </w:t>
      </w:r>
      <w:r>
        <w:t>a device.</w:t>
      </w:r>
    </w:p>
    <w:p w14:paraId="117F0F36" w14:textId="77777777" w:rsidR="00780A8D" w:rsidRDefault="00780A8D" w:rsidP="00780A8D">
      <w:pPr>
        <w:pStyle w:val="ListParagraph"/>
        <w:numPr>
          <w:ilvl w:val="1"/>
          <w:numId w:val="14"/>
        </w:numPr>
        <w:contextualSpacing/>
      </w:pPr>
      <w:r>
        <w:t>My Devices</w:t>
      </w:r>
    </w:p>
    <w:p w14:paraId="52773B3F" w14:textId="77777777" w:rsidR="00780A8D" w:rsidRDefault="00780A8D" w:rsidP="00780A8D">
      <w:pPr>
        <w:pStyle w:val="ListParagraph"/>
        <w:numPr>
          <w:ilvl w:val="2"/>
          <w:numId w:val="14"/>
        </w:numPr>
        <w:contextualSpacing/>
      </w:pPr>
      <w:r>
        <w:lastRenderedPageBreak/>
        <w:t>These are devices that are only editable by the user that created the device.</w:t>
      </w:r>
    </w:p>
    <w:p w14:paraId="4328B54E" w14:textId="77777777" w:rsidR="00780A8D" w:rsidRDefault="00780A8D" w:rsidP="00780A8D">
      <w:pPr>
        <w:pStyle w:val="ListParagraph"/>
        <w:numPr>
          <w:ilvl w:val="1"/>
          <w:numId w:val="14"/>
        </w:numPr>
        <w:contextualSpacing/>
      </w:pPr>
      <w:r>
        <w:t>Org Devices</w:t>
      </w:r>
    </w:p>
    <w:p w14:paraId="0BC04DE0" w14:textId="77777777" w:rsidR="00780A8D" w:rsidRDefault="00780A8D" w:rsidP="00780A8D">
      <w:pPr>
        <w:pStyle w:val="ListParagraph"/>
        <w:numPr>
          <w:ilvl w:val="2"/>
          <w:numId w:val="14"/>
        </w:numPr>
        <w:contextualSpacing/>
      </w:pPr>
      <w:r>
        <w:t>These are devices that are editable by any user in the organization that has the proper permissions</w:t>
      </w:r>
    </w:p>
    <w:p w14:paraId="6B784A5D" w14:textId="77777777" w:rsidR="00780A8D" w:rsidRDefault="00780A8D" w:rsidP="00780A8D">
      <w:pPr>
        <w:pStyle w:val="ListParagraph"/>
        <w:numPr>
          <w:ilvl w:val="0"/>
          <w:numId w:val="14"/>
        </w:numPr>
        <w:contextualSpacing/>
      </w:pPr>
      <w:r>
        <w:t xml:space="preserve">The recommended procedure is, if the device you are adding is a personal device like a laptop, phone, or tablet, this would most often be created under the </w:t>
      </w:r>
      <w:r>
        <w:rPr>
          <w:i/>
          <w:iCs/>
        </w:rPr>
        <w:t>My Devices</w:t>
      </w:r>
      <w:r>
        <w:t xml:space="preserve"> tab. If the device is meant to be accessible by many other devices (identities) then this would most often be created under the </w:t>
      </w:r>
      <w:r>
        <w:rPr>
          <w:i/>
          <w:iCs/>
        </w:rPr>
        <w:t>Org Devices</w:t>
      </w:r>
      <w:r>
        <w:t xml:space="preserve"> tab.</w:t>
      </w:r>
    </w:p>
    <w:p w14:paraId="00C9B046" w14:textId="77777777" w:rsidR="00780A8D" w:rsidRDefault="00780A8D" w:rsidP="00780A8D">
      <w:pPr>
        <w:pStyle w:val="ListParagraph"/>
        <w:numPr>
          <w:ilvl w:val="1"/>
          <w:numId w:val="14"/>
        </w:numPr>
        <w:contextualSpacing/>
      </w:pPr>
      <w:r>
        <w:t xml:space="preserve">However, if a laptop is being used as a server for a network, for example allowing remote desktop access to control remote devices that many other users will interact with, then you add the device under the </w:t>
      </w:r>
      <w:r>
        <w:rPr>
          <w:i/>
          <w:iCs/>
        </w:rPr>
        <w:t>Org Devices</w:t>
      </w:r>
      <w:r>
        <w:t xml:space="preserve"> section. This way anyone in the organization with proper permissions can add their device (identity) to be granted access to the functions hosted on the “Org Device”.</w:t>
      </w:r>
    </w:p>
    <w:p w14:paraId="547C22DA" w14:textId="77777777" w:rsidR="00780A8D" w:rsidRDefault="00780A8D" w:rsidP="00780A8D">
      <w:pPr>
        <w:pStyle w:val="ListParagraph"/>
        <w:numPr>
          <w:ilvl w:val="0"/>
          <w:numId w:val="14"/>
        </w:numPr>
        <w:contextualSpacing/>
      </w:pPr>
      <w:r>
        <w:t>The procedure for adding a device to Org Devices is the same as adding a device to the My Devices tab.</w:t>
      </w:r>
    </w:p>
    <w:p w14:paraId="3951F298" w14:textId="77777777" w:rsidR="00780A8D" w:rsidRDefault="00780A8D" w:rsidP="00780A8D">
      <w:pPr>
        <w:jc w:val="center"/>
      </w:pPr>
      <w:r>
        <w:t>Add Device (My Devices)</w:t>
      </w:r>
    </w:p>
    <w:p w14:paraId="17D477A7" w14:textId="77777777" w:rsidR="00780A8D" w:rsidRDefault="00780A8D" w:rsidP="00780A8D">
      <w:pPr>
        <w:jc w:val="center"/>
      </w:pPr>
      <w:r>
        <w:t>Note: for this walkthrough we will assume we are adding a personal laptop a user will utilize to reach functions hosted on other devices.</w:t>
      </w:r>
    </w:p>
    <w:p w14:paraId="4CFF119E" w14:textId="77777777" w:rsidR="00780A8D" w:rsidRDefault="00780A8D" w:rsidP="00780A8D">
      <w:pPr>
        <w:jc w:val="center"/>
      </w:pPr>
      <w:r>
        <w:rPr>
          <w:noProof/>
        </w:rPr>
        <w:drawing>
          <wp:inline distT="0" distB="0" distL="0" distR="0" wp14:anchorId="4F24165A" wp14:editId="367A6D57">
            <wp:extent cx="5934075" cy="2562225"/>
            <wp:effectExtent l="0" t="0" r="9525" b="9525"/>
            <wp:docPr id="16571213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7053ACF7" w14:textId="77777777" w:rsidR="00780A8D" w:rsidRDefault="00780A8D" w:rsidP="00780A8D">
      <w:pPr>
        <w:pStyle w:val="ListParagraph"/>
        <w:numPr>
          <w:ilvl w:val="0"/>
          <w:numId w:val="14"/>
        </w:numPr>
        <w:contextualSpacing/>
      </w:pPr>
      <w:r>
        <w:t xml:space="preserve">Click the </w:t>
      </w:r>
      <w:r>
        <w:rPr>
          <w:i/>
          <w:iCs/>
        </w:rPr>
        <w:t>+ Add Device</w:t>
      </w:r>
      <w:r>
        <w:t xml:space="preserve"> button in the upper-right corner when viewing the “My Devices” tab.</w:t>
      </w:r>
    </w:p>
    <w:p w14:paraId="551F8660" w14:textId="77777777" w:rsidR="00780A8D" w:rsidRDefault="00780A8D" w:rsidP="00780A8D">
      <w:pPr>
        <w:jc w:val="center"/>
      </w:pPr>
      <w:r>
        <w:rPr>
          <w:noProof/>
        </w:rPr>
        <w:lastRenderedPageBreak/>
        <w:drawing>
          <wp:inline distT="0" distB="0" distL="0" distR="0" wp14:anchorId="11C169A4" wp14:editId="43FE738C">
            <wp:extent cx="2143125" cy="1326935"/>
            <wp:effectExtent l="0" t="0" r="0" b="6985"/>
            <wp:docPr id="20928389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1613" cy="1332191"/>
                    </a:xfrm>
                    <a:prstGeom prst="rect">
                      <a:avLst/>
                    </a:prstGeom>
                    <a:noFill/>
                    <a:ln>
                      <a:noFill/>
                    </a:ln>
                  </pic:spPr>
                </pic:pic>
              </a:graphicData>
            </a:graphic>
          </wp:inline>
        </w:drawing>
      </w:r>
    </w:p>
    <w:p w14:paraId="3572FA73" w14:textId="77777777" w:rsidR="00780A8D" w:rsidRDefault="00780A8D" w:rsidP="00780A8D">
      <w:pPr>
        <w:pStyle w:val="ListParagraph"/>
        <w:numPr>
          <w:ilvl w:val="0"/>
          <w:numId w:val="14"/>
        </w:numPr>
        <w:contextualSpacing/>
      </w:pPr>
      <w:r>
        <w:t xml:space="preserve">Provide a meaningful name for the device so you establish clear identifiers for keeping </w:t>
      </w:r>
      <w:proofErr w:type="gramStart"/>
      <w:r>
        <w:t>track</w:t>
      </w:r>
      <w:proofErr w:type="gramEnd"/>
      <w:r>
        <w:t xml:space="preserve"> the devices created for </w:t>
      </w:r>
      <w:proofErr w:type="gramStart"/>
      <w:r>
        <w:t>you</w:t>
      </w:r>
      <w:proofErr w:type="gramEnd"/>
      <w:r>
        <w:t xml:space="preserve"> Zentry network.</w:t>
      </w:r>
    </w:p>
    <w:p w14:paraId="16FEE4FF" w14:textId="77777777" w:rsidR="00780A8D" w:rsidRDefault="00780A8D" w:rsidP="00780A8D">
      <w:pPr>
        <w:pStyle w:val="ListParagraph"/>
        <w:numPr>
          <w:ilvl w:val="0"/>
          <w:numId w:val="14"/>
        </w:numPr>
        <w:contextualSpacing/>
      </w:pPr>
      <w:r>
        <w:t xml:space="preserve">Click </w:t>
      </w:r>
      <w:r>
        <w:rPr>
          <w:i/>
          <w:iCs/>
        </w:rPr>
        <w:t>Create Identity</w:t>
      </w:r>
    </w:p>
    <w:p w14:paraId="4BA3CE99" w14:textId="77777777" w:rsidR="00780A8D" w:rsidRDefault="00780A8D" w:rsidP="00780A8D">
      <w:pPr>
        <w:jc w:val="center"/>
      </w:pPr>
      <w:r>
        <w:rPr>
          <w:noProof/>
        </w:rPr>
        <w:drawing>
          <wp:inline distT="0" distB="0" distL="0" distR="0" wp14:anchorId="13A399D4" wp14:editId="1873764B">
            <wp:extent cx="5934075" cy="2495550"/>
            <wp:effectExtent l="0" t="0" r="9525" b="0"/>
            <wp:docPr id="19402299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14:paraId="663993C1" w14:textId="77777777" w:rsidR="00780A8D" w:rsidRDefault="00780A8D" w:rsidP="00780A8D">
      <w:pPr>
        <w:pStyle w:val="ListParagraph"/>
        <w:numPr>
          <w:ilvl w:val="0"/>
          <w:numId w:val="14"/>
        </w:numPr>
        <w:contextualSpacing/>
      </w:pPr>
      <w:r>
        <w:t>After clicking “Create Identity” you will be brought to the page where you can download the enrollment token you add to you Zentry client on your laptop.</w:t>
      </w:r>
    </w:p>
    <w:p w14:paraId="49E63A97" w14:textId="77777777" w:rsidR="00780A8D" w:rsidRDefault="00780A8D" w:rsidP="00780A8D">
      <w:pPr>
        <w:pStyle w:val="ListParagraph"/>
        <w:numPr>
          <w:ilvl w:val="1"/>
          <w:numId w:val="14"/>
        </w:numPr>
        <w:contextualSpacing/>
      </w:pPr>
      <w:r>
        <w:t>Please see separate guide for installing the Zentry client onto your device.</w:t>
      </w:r>
    </w:p>
    <w:p w14:paraId="206286C7" w14:textId="77777777" w:rsidR="00780A8D" w:rsidRDefault="00780A8D" w:rsidP="00780A8D">
      <w:pPr>
        <w:pStyle w:val="ListParagraph"/>
        <w:numPr>
          <w:ilvl w:val="1"/>
          <w:numId w:val="14"/>
        </w:numPr>
        <w:contextualSpacing/>
      </w:pPr>
      <w:r>
        <w:t xml:space="preserve">If you are creating this identity for a smartphone or tablet you can use the QR code to pull the enrollment taken right to the mobile device. </w:t>
      </w:r>
    </w:p>
    <w:p w14:paraId="7ED9448D" w14:textId="77777777" w:rsidR="00780A8D" w:rsidRDefault="00780A8D" w:rsidP="00780A8D">
      <w:pPr>
        <w:jc w:val="center"/>
      </w:pPr>
      <w:r>
        <w:rPr>
          <w:noProof/>
        </w:rPr>
        <w:lastRenderedPageBreak/>
        <w:drawing>
          <wp:inline distT="0" distB="0" distL="0" distR="0" wp14:anchorId="6FE99C26" wp14:editId="056896F2">
            <wp:extent cx="5334000" cy="2243191"/>
            <wp:effectExtent l="0" t="0" r="0" b="5080"/>
            <wp:docPr id="16129184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3073" cy="2247007"/>
                    </a:xfrm>
                    <a:prstGeom prst="rect">
                      <a:avLst/>
                    </a:prstGeom>
                    <a:noFill/>
                    <a:ln>
                      <a:noFill/>
                    </a:ln>
                  </pic:spPr>
                </pic:pic>
              </a:graphicData>
            </a:graphic>
          </wp:inline>
        </w:drawing>
      </w:r>
    </w:p>
    <w:p w14:paraId="7027C144" w14:textId="77777777" w:rsidR="00780A8D" w:rsidRDefault="00780A8D" w:rsidP="00780A8D">
      <w:pPr>
        <w:pStyle w:val="ListParagraph"/>
        <w:numPr>
          <w:ilvl w:val="0"/>
          <w:numId w:val="14"/>
        </w:numPr>
        <w:contextualSpacing/>
      </w:pPr>
      <w:r>
        <w:t xml:space="preserve">Click </w:t>
      </w:r>
      <w:r>
        <w:rPr>
          <w:i/>
          <w:iCs/>
        </w:rPr>
        <w:t>Download Token</w:t>
      </w:r>
      <w:r>
        <w:t xml:space="preserve"> </w:t>
      </w:r>
    </w:p>
    <w:p w14:paraId="402E4B35" w14:textId="77777777" w:rsidR="00780A8D" w:rsidRDefault="00780A8D" w:rsidP="00780A8D">
      <w:pPr>
        <w:jc w:val="center"/>
      </w:pPr>
      <w:r>
        <w:rPr>
          <w:noProof/>
        </w:rPr>
        <w:drawing>
          <wp:inline distT="0" distB="0" distL="0" distR="0" wp14:anchorId="6EB668AF" wp14:editId="66DAE501">
            <wp:extent cx="2543175" cy="1394472"/>
            <wp:effectExtent l="0" t="0" r="0" b="0"/>
            <wp:docPr id="20804990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446" cy="1403942"/>
                    </a:xfrm>
                    <a:prstGeom prst="rect">
                      <a:avLst/>
                    </a:prstGeom>
                    <a:noFill/>
                    <a:ln>
                      <a:noFill/>
                    </a:ln>
                  </pic:spPr>
                </pic:pic>
              </a:graphicData>
            </a:graphic>
          </wp:inline>
        </w:drawing>
      </w:r>
    </w:p>
    <w:p w14:paraId="4B0813AF" w14:textId="77777777" w:rsidR="00780A8D" w:rsidRDefault="00780A8D" w:rsidP="00780A8D">
      <w:pPr>
        <w:pStyle w:val="ListParagraph"/>
        <w:numPr>
          <w:ilvl w:val="0"/>
          <w:numId w:val="14"/>
        </w:numPr>
        <w:contextualSpacing/>
      </w:pPr>
      <w:r>
        <w:t>The token usually goes to the “Downloads” folder on your computer.</w:t>
      </w:r>
    </w:p>
    <w:p w14:paraId="0FE7FBD7" w14:textId="77777777" w:rsidR="00780A8D" w:rsidRDefault="00780A8D" w:rsidP="00780A8D">
      <w:pPr>
        <w:pStyle w:val="ListParagraph"/>
        <w:numPr>
          <w:ilvl w:val="1"/>
          <w:numId w:val="14"/>
        </w:numPr>
        <w:contextualSpacing/>
      </w:pPr>
      <w:r>
        <w:t>You can click the “folder” icon and that will open your file system on your laptop of where the token was downloaded.</w:t>
      </w:r>
    </w:p>
    <w:p w14:paraId="51B523B9" w14:textId="77777777" w:rsidR="00780A8D" w:rsidRDefault="00780A8D" w:rsidP="00780A8D">
      <w:pPr>
        <w:pStyle w:val="ListParagraph"/>
        <w:numPr>
          <w:ilvl w:val="0"/>
          <w:numId w:val="14"/>
        </w:numPr>
        <w:contextualSpacing/>
      </w:pPr>
      <w:r>
        <w:t>Now you will add the token to the Zentry client</w:t>
      </w:r>
    </w:p>
    <w:p w14:paraId="2D284806" w14:textId="77777777" w:rsidR="00780A8D" w:rsidRDefault="00780A8D" w:rsidP="00780A8D">
      <w:pPr>
        <w:jc w:val="center"/>
      </w:pPr>
      <w:r>
        <w:rPr>
          <w:noProof/>
        </w:rPr>
        <w:drawing>
          <wp:inline distT="0" distB="0" distL="0" distR="0" wp14:anchorId="769032B3" wp14:editId="14F5E6FB">
            <wp:extent cx="2219325" cy="438150"/>
            <wp:effectExtent l="0" t="0" r="9525" b="0"/>
            <wp:docPr id="16848386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p>
    <w:p w14:paraId="7D5FE385" w14:textId="77777777" w:rsidR="00780A8D" w:rsidRDefault="00780A8D" w:rsidP="00780A8D">
      <w:pPr>
        <w:pStyle w:val="ListParagraph"/>
        <w:numPr>
          <w:ilvl w:val="0"/>
          <w:numId w:val="14"/>
        </w:numPr>
        <w:contextualSpacing/>
      </w:pPr>
      <w:r>
        <w:t>In the bottom-right corner of most windows laptops you have a carrot symbol which when clicked will display applications running in the background</w:t>
      </w:r>
    </w:p>
    <w:p w14:paraId="62A8613F" w14:textId="77777777" w:rsidR="00780A8D" w:rsidRDefault="00780A8D" w:rsidP="00780A8D">
      <w:pPr>
        <w:pStyle w:val="ListParagraph"/>
        <w:numPr>
          <w:ilvl w:val="1"/>
          <w:numId w:val="14"/>
        </w:numPr>
        <w:contextualSpacing/>
      </w:pPr>
      <w:r>
        <w:t xml:space="preserve">On Mac these background processes are usually in the </w:t>
      </w:r>
      <w:proofErr w:type="gramStart"/>
      <w:r>
        <w:t>top most</w:t>
      </w:r>
      <w:proofErr w:type="gramEnd"/>
      <w:r>
        <w:t xml:space="preserve"> bar of your desktop window</w:t>
      </w:r>
    </w:p>
    <w:p w14:paraId="70A79882" w14:textId="77777777" w:rsidR="00780A8D" w:rsidRDefault="00780A8D" w:rsidP="00780A8D">
      <w:pPr>
        <w:jc w:val="center"/>
      </w:pPr>
      <w:r>
        <w:rPr>
          <w:noProof/>
        </w:rPr>
        <w:lastRenderedPageBreak/>
        <w:drawing>
          <wp:inline distT="0" distB="0" distL="0" distR="0" wp14:anchorId="38AAD8AA" wp14:editId="0D46D56A">
            <wp:extent cx="1533525" cy="1695726"/>
            <wp:effectExtent l="0" t="0" r="0" b="0"/>
            <wp:docPr id="14719838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0107" cy="1703004"/>
                    </a:xfrm>
                    <a:prstGeom prst="rect">
                      <a:avLst/>
                    </a:prstGeom>
                    <a:noFill/>
                    <a:ln>
                      <a:noFill/>
                    </a:ln>
                  </pic:spPr>
                </pic:pic>
              </a:graphicData>
            </a:graphic>
          </wp:inline>
        </w:drawing>
      </w:r>
    </w:p>
    <w:p w14:paraId="68929F45" w14:textId="77777777" w:rsidR="00780A8D" w:rsidRDefault="00780A8D" w:rsidP="00780A8D">
      <w:pPr>
        <w:pStyle w:val="ListParagraph"/>
        <w:numPr>
          <w:ilvl w:val="0"/>
          <w:numId w:val="14"/>
        </w:numPr>
        <w:contextualSpacing/>
      </w:pPr>
      <w:r>
        <w:t>The red square shows the Zentry client icon (green indicating “on”, red indicating “off”).</w:t>
      </w:r>
    </w:p>
    <w:p w14:paraId="5BF51792" w14:textId="77777777" w:rsidR="00780A8D" w:rsidRDefault="00780A8D" w:rsidP="00780A8D">
      <w:pPr>
        <w:pStyle w:val="ListParagraph"/>
        <w:numPr>
          <w:ilvl w:val="1"/>
          <w:numId w:val="14"/>
        </w:numPr>
        <w:contextualSpacing/>
      </w:pPr>
      <w:r>
        <w:t>Click this icon to bring up the Zentry client GUI</w:t>
      </w:r>
    </w:p>
    <w:p w14:paraId="64961F64" w14:textId="77777777" w:rsidR="00780A8D" w:rsidRDefault="00780A8D" w:rsidP="00780A8D">
      <w:pPr>
        <w:jc w:val="center"/>
      </w:pPr>
      <w:r>
        <w:rPr>
          <w:noProof/>
        </w:rPr>
        <w:drawing>
          <wp:inline distT="0" distB="0" distL="0" distR="0" wp14:anchorId="71760D4F" wp14:editId="58E98CAE">
            <wp:extent cx="1795198" cy="2628900"/>
            <wp:effectExtent l="0" t="0" r="0" b="0"/>
            <wp:docPr id="6024884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8010" cy="2633018"/>
                    </a:xfrm>
                    <a:prstGeom prst="rect">
                      <a:avLst/>
                    </a:prstGeom>
                    <a:noFill/>
                    <a:ln>
                      <a:noFill/>
                    </a:ln>
                  </pic:spPr>
                </pic:pic>
              </a:graphicData>
            </a:graphic>
          </wp:inline>
        </w:drawing>
      </w:r>
      <w:r>
        <w:rPr>
          <w:noProof/>
        </w:rPr>
        <w:drawing>
          <wp:inline distT="0" distB="0" distL="0" distR="0" wp14:anchorId="12C6C827" wp14:editId="6EF94AF2">
            <wp:extent cx="1805118" cy="2628900"/>
            <wp:effectExtent l="0" t="0" r="5080" b="0"/>
            <wp:docPr id="10504257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528" cy="2649886"/>
                    </a:xfrm>
                    <a:prstGeom prst="rect">
                      <a:avLst/>
                    </a:prstGeom>
                    <a:noFill/>
                    <a:ln>
                      <a:noFill/>
                    </a:ln>
                  </pic:spPr>
                </pic:pic>
              </a:graphicData>
            </a:graphic>
          </wp:inline>
        </w:drawing>
      </w:r>
      <w:r>
        <w:rPr>
          <w:noProof/>
        </w:rPr>
        <w:drawing>
          <wp:inline distT="0" distB="0" distL="0" distR="0" wp14:anchorId="6CBD0A64" wp14:editId="2B448E7F">
            <wp:extent cx="2110239" cy="2619375"/>
            <wp:effectExtent l="0" t="0" r="4445" b="0"/>
            <wp:docPr id="2135352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2011" cy="2633987"/>
                    </a:xfrm>
                    <a:prstGeom prst="rect">
                      <a:avLst/>
                    </a:prstGeom>
                    <a:noFill/>
                    <a:ln>
                      <a:noFill/>
                    </a:ln>
                  </pic:spPr>
                </pic:pic>
              </a:graphicData>
            </a:graphic>
          </wp:inline>
        </w:drawing>
      </w:r>
    </w:p>
    <w:p w14:paraId="6E3F39FC" w14:textId="77777777" w:rsidR="00780A8D" w:rsidRDefault="00780A8D" w:rsidP="00780A8D">
      <w:pPr>
        <w:pStyle w:val="ListParagraph"/>
        <w:numPr>
          <w:ilvl w:val="0"/>
          <w:numId w:val="14"/>
        </w:numPr>
        <w:contextualSpacing/>
      </w:pPr>
      <w:r>
        <w:t>In the upper-right corner of the client GUI you will see “Add Identity”</w:t>
      </w:r>
    </w:p>
    <w:p w14:paraId="0AA05FA7" w14:textId="77777777" w:rsidR="00780A8D" w:rsidRDefault="00780A8D" w:rsidP="00780A8D">
      <w:pPr>
        <w:pStyle w:val="ListParagraph"/>
        <w:numPr>
          <w:ilvl w:val="0"/>
          <w:numId w:val="14"/>
        </w:numPr>
        <w:contextualSpacing/>
      </w:pPr>
      <w:r>
        <w:t>Click “Add Identity” to choose “With JWT”</w:t>
      </w:r>
    </w:p>
    <w:p w14:paraId="45823ABF" w14:textId="77777777" w:rsidR="00780A8D" w:rsidRDefault="00780A8D" w:rsidP="00780A8D">
      <w:pPr>
        <w:pStyle w:val="ListParagraph"/>
        <w:numPr>
          <w:ilvl w:val="0"/>
          <w:numId w:val="14"/>
        </w:numPr>
        <w:contextualSpacing/>
      </w:pPr>
      <w:r>
        <w:t>This will open the file system of your laptop</w:t>
      </w:r>
    </w:p>
    <w:p w14:paraId="30148A41" w14:textId="77777777" w:rsidR="00780A8D" w:rsidRDefault="00780A8D" w:rsidP="00780A8D">
      <w:pPr>
        <w:jc w:val="center"/>
      </w:pPr>
      <w:r>
        <w:rPr>
          <w:noProof/>
        </w:rPr>
        <w:lastRenderedPageBreak/>
        <w:drawing>
          <wp:inline distT="0" distB="0" distL="0" distR="0" wp14:anchorId="001B74D5" wp14:editId="385DC8ED">
            <wp:extent cx="4293704" cy="2057400"/>
            <wp:effectExtent l="0" t="0" r="0" b="0"/>
            <wp:docPr id="19828372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7664" cy="2059298"/>
                    </a:xfrm>
                    <a:prstGeom prst="rect">
                      <a:avLst/>
                    </a:prstGeom>
                    <a:noFill/>
                    <a:ln>
                      <a:noFill/>
                    </a:ln>
                  </pic:spPr>
                </pic:pic>
              </a:graphicData>
            </a:graphic>
          </wp:inline>
        </w:drawing>
      </w:r>
    </w:p>
    <w:p w14:paraId="1F08A36D" w14:textId="77777777" w:rsidR="00780A8D" w:rsidRDefault="00780A8D" w:rsidP="00780A8D">
      <w:pPr>
        <w:pStyle w:val="ListParagraph"/>
        <w:numPr>
          <w:ilvl w:val="0"/>
          <w:numId w:val="14"/>
        </w:numPr>
        <w:contextualSpacing/>
      </w:pPr>
      <w:r>
        <w:t xml:space="preserve">Choose the file (double-click or select and click “open”) with the name you defined when you created the Identity in the Zentry Console. </w:t>
      </w:r>
    </w:p>
    <w:p w14:paraId="29724ED6" w14:textId="77777777" w:rsidR="00780A8D" w:rsidRDefault="00780A8D" w:rsidP="00780A8D">
      <w:pPr>
        <w:jc w:val="center"/>
      </w:pPr>
      <w:r>
        <w:rPr>
          <w:noProof/>
        </w:rPr>
        <w:drawing>
          <wp:inline distT="0" distB="0" distL="0" distR="0" wp14:anchorId="00F1F2C3" wp14:editId="5CFAC95A">
            <wp:extent cx="2286000" cy="3274088"/>
            <wp:effectExtent l="0" t="0" r="0" b="2540"/>
            <wp:docPr id="512348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637" cy="3275000"/>
                    </a:xfrm>
                    <a:prstGeom prst="rect">
                      <a:avLst/>
                    </a:prstGeom>
                    <a:noFill/>
                    <a:ln>
                      <a:noFill/>
                    </a:ln>
                  </pic:spPr>
                </pic:pic>
              </a:graphicData>
            </a:graphic>
          </wp:inline>
        </w:drawing>
      </w:r>
    </w:p>
    <w:p w14:paraId="21473119" w14:textId="77777777" w:rsidR="00780A8D" w:rsidRDefault="00780A8D" w:rsidP="00780A8D">
      <w:pPr>
        <w:pStyle w:val="ListParagraph"/>
        <w:numPr>
          <w:ilvl w:val="0"/>
          <w:numId w:val="14"/>
        </w:numPr>
        <w:contextualSpacing/>
      </w:pPr>
      <w:r>
        <w:t>After successful enrollment you will see the name of the identity in the list of identities on the Zentry client GUI.</w:t>
      </w:r>
    </w:p>
    <w:p w14:paraId="43335F41" w14:textId="77777777" w:rsidR="00780A8D" w:rsidRDefault="00780A8D" w:rsidP="00780A8D">
      <w:pPr>
        <w:pStyle w:val="ListParagraph"/>
        <w:numPr>
          <w:ilvl w:val="1"/>
          <w:numId w:val="14"/>
        </w:numPr>
        <w:contextualSpacing/>
      </w:pPr>
      <w:r>
        <w:t>Notice the Identity highlighted has a zero-value shown for the “services” (these are called functions in the Zentry console).</w:t>
      </w:r>
    </w:p>
    <w:p w14:paraId="24DA0BEB" w14:textId="77777777" w:rsidR="00780A8D" w:rsidRDefault="00780A8D" w:rsidP="00780A8D">
      <w:pPr>
        <w:pStyle w:val="ListParagraph"/>
        <w:numPr>
          <w:ilvl w:val="1"/>
          <w:numId w:val="14"/>
        </w:numPr>
        <w:contextualSpacing/>
      </w:pPr>
      <w:r>
        <w:t xml:space="preserve">This is due to this identity having no access to functions hosted by other devices (identities) OR is not hosting any functions itself. </w:t>
      </w:r>
    </w:p>
    <w:p w14:paraId="5C07FEE6" w14:textId="77777777" w:rsidR="00780A8D" w:rsidRDefault="00780A8D" w:rsidP="00780A8D">
      <w:pPr>
        <w:pStyle w:val="ListParagraph"/>
        <w:numPr>
          <w:ilvl w:val="0"/>
          <w:numId w:val="14"/>
        </w:numPr>
        <w:contextualSpacing/>
      </w:pPr>
      <w:r>
        <w:lastRenderedPageBreak/>
        <w:t xml:space="preserve">Your laptop is now successfully enrolled into the Zentry network associated with the organization where you created the identity. </w:t>
      </w:r>
    </w:p>
    <w:p w14:paraId="39CAB72A" w14:textId="77777777" w:rsidR="00780A8D" w:rsidRDefault="00780A8D" w:rsidP="00780A8D">
      <w:pPr>
        <w:pStyle w:val="ListParagraph"/>
        <w:numPr>
          <w:ilvl w:val="1"/>
          <w:numId w:val="14"/>
        </w:numPr>
        <w:contextualSpacing/>
      </w:pPr>
      <w:r>
        <w:t xml:space="preserve">Before your laptop can communicate over the Zentry network there must be at least one other device with an enrolled identity that is hosting a function which your laptop has been granted permission to access. </w:t>
      </w:r>
    </w:p>
    <w:p w14:paraId="30E19888" w14:textId="77777777" w:rsidR="00780A8D" w:rsidRDefault="00780A8D" w:rsidP="00780A8D">
      <w:pPr>
        <w:pStyle w:val="ListParagraph"/>
        <w:numPr>
          <w:ilvl w:val="0"/>
          <w:numId w:val="14"/>
        </w:numPr>
        <w:contextualSpacing/>
      </w:pPr>
      <w:r>
        <w:t>In the Zentry console, if you refresh the page where you downloaded the enrollment token you will see that the UI has changed.</w:t>
      </w:r>
    </w:p>
    <w:p w14:paraId="59A55DD1" w14:textId="77777777" w:rsidR="00780A8D" w:rsidRDefault="00780A8D" w:rsidP="00780A8D">
      <w:pPr>
        <w:jc w:val="center"/>
      </w:pPr>
      <w:r>
        <w:rPr>
          <w:noProof/>
        </w:rPr>
        <w:drawing>
          <wp:inline distT="0" distB="0" distL="0" distR="0" wp14:anchorId="1C0B697A" wp14:editId="7CDA1BD9">
            <wp:extent cx="5934075" cy="2552700"/>
            <wp:effectExtent l="0" t="0" r="9525" b="0"/>
            <wp:docPr id="1154221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14:paraId="380CEE8C" w14:textId="77777777" w:rsidR="00780A8D" w:rsidRDefault="00780A8D" w:rsidP="00780A8D">
      <w:pPr>
        <w:pStyle w:val="ListParagraph"/>
        <w:numPr>
          <w:ilvl w:val="0"/>
          <w:numId w:val="14"/>
        </w:numPr>
        <w:contextualSpacing/>
      </w:pPr>
      <w:r>
        <w:t>The “Download Token” option is gone and you now see:</w:t>
      </w:r>
    </w:p>
    <w:p w14:paraId="63283F9B" w14:textId="77777777" w:rsidR="00780A8D" w:rsidRDefault="00780A8D" w:rsidP="00780A8D">
      <w:pPr>
        <w:pStyle w:val="ListParagraph"/>
        <w:numPr>
          <w:ilvl w:val="1"/>
          <w:numId w:val="14"/>
        </w:numPr>
        <w:contextualSpacing/>
      </w:pPr>
      <w:r>
        <w:t>Hosted Functions</w:t>
      </w:r>
    </w:p>
    <w:p w14:paraId="1A1D19D8" w14:textId="77777777" w:rsidR="00780A8D" w:rsidRDefault="00780A8D" w:rsidP="00780A8D">
      <w:pPr>
        <w:pStyle w:val="ListParagraph"/>
        <w:numPr>
          <w:ilvl w:val="2"/>
          <w:numId w:val="14"/>
        </w:numPr>
        <w:contextualSpacing/>
      </w:pPr>
      <w:r>
        <w:t>Functions this device is hosting</w:t>
      </w:r>
    </w:p>
    <w:p w14:paraId="69752299" w14:textId="77777777" w:rsidR="00780A8D" w:rsidRDefault="00780A8D" w:rsidP="00780A8D">
      <w:pPr>
        <w:pStyle w:val="ListParagraph"/>
        <w:numPr>
          <w:ilvl w:val="3"/>
          <w:numId w:val="14"/>
        </w:numPr>
        <w:contextualSpacing/>
      </w:pPr>
      <w:r>
        <w:t>You would give a device access to one of the functions in this table</w:t>
      </w:r>
    </w:p>
    <w:p w14:paraId="4DBD2B16" w14:textId="77777777" w:rsidR="00780A8D" w:rsidRDefault="00780A8D" w:rsidP="00780A8D">
      <w:pPr>
        <w:pStyle w:val="ListParagraph"/>
        <w:numPr>
          <w:ilvl w:val="1"/>
          <w:numId w:val="14"/>
        </w:numPr>
        <w:contextualSpacing/>
      </w:pPr>
      <w:r>
        <w:t>Function Access</w:t>
      </w:r>
    </w:p>
    <w:p w14:paraId="6D2ACD39" w14:textId="77777777" w:rsidR="00780A8D" w:rsidRDefault="00780A8D" w:rsidP="00780A8D">
      <w:pPr>
        <w:pStyle w:val="ListParagraph"/>
        <w:numPr>
          <w:ilvl w:val="2"/>
          <w:numId w:val="14"/>
        </w:numPr>
        <w:contextualSpacing/>
      </w:pPr>
      <w:r>
        <w:t>Function this device has been granted permission to access.</w:t>
      </w:r>
    </w:p>
    <w:p w14:paraId="1E0FE292" w14:textId="77777777" w:rsidR="00780A8D" w:rsidRDefault="00780A8D" w:rsidP="00780A8D">
      <w:pPr>
        <w:pStyle w:val="ListParagraph"/>
        <w:numPr>
          <w:ilvl w:val="3"/>
          <w:numId w:val="14"/>
        </w:numPr>
        <w:contextualSpacing/>
      </w:pPr>
      <w:r>
        <w:t>This is a list of functions (hosted on other devices) that you gave this device permission to access.</w:t>
      </w:r>
    </w:p>
    <w:p w14:paraId="6273AD04" w14:textId="77777777" w:rsidR="00780A8D" w:rsidRDefault="00780A8D" w:rsidP="00780A8D">
      <w:pPr>
        <w:pStyle w:val="ListParagraph"/>
        <w:numPr>
          <w:ilvl w:val="1"/>
          <w:numId w:val="14"/>
        </w:numPr>
        <w:contextualSpacing/>
      </w:pPr>
      <w:r>
        <w:t>Identity Info</w:t>
      </w:r>
    </w:p>
    <w:p w14:paraId="0AC15237" w14:textId="77777777" w:rsidR="00780A8D" w:rsidRDefault="00780A8D" w:rsidP="00780A8D">
      <w:pPr>
        <w:pStyle w:val="ListParagraph"/>
        <w:numPr>
          <w:ilvl w:val="2"/>
          <w:numId w:val="14"/>
        </w:numPr>
        <w:contextualSpacing/>
      </w:pPr>
      <w:r>
        <w:t>Now shows the updated information related to the creation, enrollment, and status of the identity.</w:t>
      </w:r>
    </w:p>
    <w:p w14:paraId="357BC0B4" w14:textId="77777777" w:rsidR="00780A8D" w:rsidRDefault="00780A8D" w:rsidP="00780A8D">
      <w:pPr>
        <w:jc w:val="center"/>
      </w:pPr>
      <w:r>
        <w:t>Grant Identity Access to Function</w:t>
      </w:r>
    </w:p>
    <w:p w14:paraId="679C801F" w14:textId="77777777" w:rsidR="00780A8D" w:rsidRDefault="00780A8D" w:rsidP="00780A8D">
      <w:pPr>
        <w:pStyle w:val="ListParagraph"/>
        <w:numPr>
          <w:ilvl w:val="0"/>
          <w:numId w:val="14"/>
        </w:numPr>
        <w:contextualSpacing/>
      </w:pPr>
      <w:r>
        <w:lastRenderedPageBreak/>
        <w:t>To grant another device (like a laptop) access to a function being hosted on another device we need to navigate to the device hosting the function we want to access.</w:t>
      </w:r>
    </w:p>
    <w:p w14:paraId="79EC1115" w14:textId="77777777" w:rsidR="00780A8D" w:rsidRDefault="00780A8D" w:rsidP="00780A8D">
      <w:pPr>
        <w:jc w:val="center"/>
      </w:pPr>
      <w:r>
        <w:rPr>
          <w:noProof/>
        </w:rPr>
        <w:drawing>
          <wp:inline distT="0" distB="0" distL="0" distR="0" wp14:anchorId="566B4C51" wp14:editId="3CB84CD7">
            <wp:extent cx="5934075" cy="1466850"/>
            <wp:effectExtent l="0" t="0" r="9525" b="0"/>
            <wp:docPr id="13860212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70583B14" w14:textId="77777777" w:rsidR="00780A8D" w:rsidRDefault="00780A8D" w:rsidP="00780A8D">
      <w:pPr>
        <w:pStyle w:val="ListParagraph"/>
        <w:numPr>
          <w:ilvl w:val="0"/>
          <w:numId w:val="14"/>
        </w:numPr>
        <w:contextualSpacing/>
      </w:pPr>
      <w:r>
        <w:t xml:space="preserve">Click the “+ Manage UI Access” </w:t>
      </w:r>
    </w:p>
    <w:p w14:paraId="03DF5033" w14:textId="77777777" w:rsidR="00780A8D" w:rsidRDefault="00780A8D" w:rsidP="00780A8D">
      <w:pPr>
        <w:jc w:val="center"/>
      </w:pPr>
      <w:r>
        <w:rPr>
          <w:noProof/>
        </w:rPr>
        <w:drawing>
          <wp:inline distT="0" distB="0" distL="0" distR="0" wp14:anchorId="6E869233" wp14:editId="1BEBB62B">
            <wp:extent cx="5943600" cy="1685925"/>
            <wp:effectExtent l="0" t="0" r="0" b="9525"/>
            <wp:docPr id="8652603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14:paraId="29147797" w14:textId="77777777" w:rsidR="00780A8D" w:rsidRDefault="00780A8D" w:rsidP="00780A8D">
      <w:pPr>
        <w:pStyle w:val="ListParagraph"/>
        <w:numPr>
          <w:ilvl w:val="0"/>
          <w:numId w:val="14"/>
        </w:numPr>
        <w:contextualSpacing/>
      </w:pPr>
      <w:r>
        <w:t>Click the “+ Add” button next to the desired identity.</w:t>
      </w:r>
    </w:p>
    <w:p w14:paraId="113CA523" w14:textId="77777777" w:rsidR="00780A8D" w:rsidRDefault="00780A8D" w:rsidP="00780A8D">
      <w:pPr>
        <w:pStyle w:val="ListParagraph"/>
        <w:numPr>
          <w:ilvl w:val="0"/>
          <w:numId w:val="14"/>
        </w:numPr>
        <w:contextualSpacing/>
      </w:pPr>
      <w:r>
        <w:t>Now the device “give-it-a-meaningful-name” has access to the Web GUI of the ES1000 named “fwdb-unit4”.</w:t>
      </w:r>
    </w:p>
    <w:p w14:paraId="5E97FBEA" w14:textId="77777777" w:rsidR="00780A8D" w:rsidRDefault="00780A8D" w:rsidP="00780A8D">
      <w:pPr>
        <w:pStyle w:val="ListParagraph"/>
        <w:numPr>
          <w:ilvl w:val="0"/>
          <w:numId w:val="14"/>
        </w:numPr>
        <w:contextualSpacing/>
      </w:pPr>
      <w:r>
        <w:t>Click the “Back” button after adding the device to find the URL you use to reach the Web GUI your device (identity) has been granted permission to access.</w:t>
      </w:r>
    </w:p>
    <w:p w14:paraId="07A835CD" w14:textId="77777777" w:rsidR="00780A8D" w:rsidRDefault="00780A8D" w:rsidP="00780A8D">
      <w:pPr>
        <w:pStyle w:val="ListParagraph"/>
        <w:numPr>
          <w:ilvl w:val="1"/>
          <w:numId w:val="14"/>
        </w:numPr>
        <w:contextualSpacing/>
      </w:pPr>
      <w:r>
        <w:t>You can confirm access by checking the Zentry client on your device.</w:t>
      </w:r>
    </w:p>
    <w:p w14:paraId="5B249B44" w14:textId="77777777" w:rsidR="00780A8D" w:rsidRDefault="00780A8D" w:rsidP="00780A8D">
      <w:pPr>
        <w:jc w:val="center"/>
      </w:pPr>
      <w:r>
        <w:rPr>
          <w:noProof/>
        </w:rPr>
        <w:lastRenderedPageBreak/>
        <w:drawing>
          <wp:inline distT="0" distB="0" distL="0" distR="0" wp14:anchorId="0FB2A1DC" wp14:editId="52F825A0">
            <wp:extent cx="2088299" cy="3038475"/>
            <wp:effectExtent l="0" t="0" r="7620" b="0"/>
            <wp:docPr id="9716647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2086" cy="3043985"/>
                    </a:xfrm>
                    <a:prstGeom prst="rect">
                      <a:avLst/>
                    </a:prstGeom>
                    <a:noFill/>
                    <a:ln>
                      <a:noFill/>
                    </a:ln>
                  </pic:spPr>
                </pic:pic>
              </a:graphicData>
            </a:graphic>
          </wp:inline>
        </w:drawing>
      </w:r>
    </w:p>
    <w:p w14:paraId="26655679" w14:textId="77777777" w:rsidR="00780A8D" w:rsidRDefault="00780A8D" w:rsidP="00780A8D">
      <w:pPr>
        <w:pStyle w:val="ListParagraph"/>
        <w:numPr>
          <w:ilvl w:val="1"/>
          <w:numId w:val="14"/>
        </w:numPr>
        <w:contextualSpacing/>
      </w:pPr>
      <w:r>
        <w:t>The newly enrolled identity now has been granted access to a single function. In this case accessing a Web GUI on port 80.</w:t>
      </w:r>
    </w:p>
    <w:p w14:paraId="18B32079" w14:textId="77777777" w:rsidR="00780A8D" w:rsidRDefault="00780A8D" w:rsidP="00780A8D">
      <w:pPr>
        <w:jc w:val="center"/>
      </w:pPr>
      <w:r>
        <w:rPr>
          <w:noProof/>
        </w:rPr>
        <w:drawing>
          <wp:inline distT="0" distB="0" distL="0" distR="0" wp14:anchorId="14C84784" wp14:editId="1B97718C">
            <wp:extent cx="5943600" cy="1247775"/>
            <wp:effectExtent l="0" t="0" r="0" b="9525"/>
            <wp:docPr id="8262698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2AF1847F" w14:textId="77777777" w:rsidR="00780A8D" w:rsidRDefault="00780A8D" w:rsidP="00780A8D">
      <w:pPr>
        <w:pStyle w:val="ListParagraph"/>
        <w:numPr>
          <w:ilvl w:val="0"/>
          <w:numId w:val="14"/>
        </w:numPr>
        <w:contextualSpacing/>
      </w:pPr>
      <w:r>
        <w:t>You can now see under the “Remote UI Access” for this ES1000, the device (identity) has been granted permission to access the Web GUI of an ES1000.</w:t>
      </w:r>
    </w:p>
    <w:p w14:paraId="0E74BB01" w14:textId="77777777" w:rsidR="00780A8D" w:rsidRDefault="00780A8D" w:rsidP="00780A8D">
      <w:pPr>
        <w:pStyle w:val="ListParagraph"/>
        <w:numPr>
          <w:ilvl w:val="0"/>
          <w:numId w:val="14"/>
        </w:numPr>
        <w:contextualSpacing/>
      </w:pPr>
      <w:r>
        <w:t>Copy the URL http://&lt;Name-Given-to-ES1000&gt;.ui</w:t>
      </w:r>
    </w:p>
    <w:p w14:paraId="2F36D80D" w14:textId="77777777" w:rsidR="00780A8D" w:rsidRDefault="00780A8D" w:rsidP="00780A8D">
      <w:pPr>
        <w:pStyle w:val="ListParagraph"/>
        <w:numPr>
          <w:ilvl w:val="1"/>
          <w:numId w:val="14"/>
        </w:numPr>
        <w:contextualSpacing/>
      </w:pPr>
      <w:r>
        <w:t xml:space="preserve">In this case it is </w:t>
      </w:r>
      <w:hyperlink r:id="rId52" w:history="1">
        <w:r w:rsidRPr="00B7743B">
          <w:rPr>
            <w:rStyle w:val="Hyperlink"/>
          </w:rPr>
          <w:t>http://fwdb-unit4.ui</w:t>
        </w:r>
      </w:hyperlink>
    </w:p>
    <w:p w14:paraId="660B3786" w14:textId="77777777" w:rsidR="00780A8D" w:rsidRDefault="00780A8D" w:rsidP="00780A8D">
      <w:pPr>
        <w:pStyle w:val="ListParagraph"/>
        <w:numPr>
          <w:ilvl w:val="0"/>
          <w:numId w:val="14"/>
        </w:numPr>
        <w:contextualSpacing/>
      </w:pPr>
      <w:r>
        <w:t>Paste the URL into the address bar of a web browser</w:t>
      </w:r>
    </w:p>
    <w:p w14:paraId="575DF07C" w14:textId="77777777" w:rsidR="00780A8D" w:rsidRDefault="00780A8D" w:rsidP="00780A8D">
      <w:pPr>
        <w:jc w:val="center"/>
      </w:pPr>
      <w:r>
        <w:rPr>
          <w:noProof/>
        </w:rPr>
        <w:drawing>
          <wp:inline distT="0" distB="0" distL="0" distR="0" wp14:anchorId="6EA01E16" wp14:editId="0FAF3352">
            <wp:extent cx="5943600" cy="352425"/>
            <wp:effectExtent l="0" t="0" r="0" b="9525"/>
            <wp:docPr id="19791067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52425"/>
                    </a:xfrm>
                    <a:prstGeom prst="rect">
                      <a:avLst/>
                    </a:prstGeom>
                    <a:noFill/>
                    <a:ln>
                      <a:noFill/>
                    </a:ln>
                  </pic:spPr>
                </pic:pic>
              </a:graphicData>
            </a:graphic>
          </wp:inline>
        </w:drawing>
      </w:r>
    </w:p>
    <w:p w14:paraId="49DFB8F6" w14:textId="77777777" w:rsidR="00780A8D" w:rsidRDefault="00780A8D" w:rsidP="00780A8D">
      <w:pPr>
        <w:pStyle w:val="ListParagraph"/>
        <w:numPr>
          <w:ilvl w:val="0"/>
          <w:numId w:val="14"/>
        </w:numPr>
        <w:contextualSpacing/>
      </w:pPr>
      <w:r>
        <w:t>Press Enter to dial the service hosted on the device.</w:t>
      </w:r>
    </w:p>
    <w:p w14:paraId="26C78F22" w14:textId="77777777" w:rsidR="00780A8D" w:rsidRDefault="00780A8D" w:rsidP="00780A8D">
      <w:pPr>
        <w:jc w:val="center"/>
      </w:pPr>
      <w:r>
        <w:rPr>
          <w:noProof/>
        </w:rPr>
        <w:lastRenderedPageBreak/>
        <w:drawing>
          <wp:inline distT="0" distB="0" distL="0" distR="0" wp14:anchorId="4F50980C" wp14:editId="595B389B">
            <wp:extent cx="5943600" cy="2905125"/>
            <wp:effectExtent l="0" t="0" r="0" b="9525"/>
            <wp:docPr id="11621645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14:paraId="50CAD60E" w14:textId="77777777" w:rsidR="00780A8D" w:rsidRDefault="00780A8D" w:rsidP="00780A8D">
      <w:pPr>
        <w:pStyle w:val="ListParagraph"/>
        <w:numPr>
          <w:ilvl w:val="0"/>
          <w:numId w:val="14"/>
        </w:numPr>
        <w:contextualSpacing/>
      </w:pPr>
      <w:r>
        <w:t>You have successfully dialed a service hosted on another device.</w:t>
      </w:r>
    </w:p>
    <w:p w14:paraId="1082B49A" w14:textId="77777777" w:rsidR="00780A8D" w:rsidRDefault="00780A8D" w:rsidP="00780A8D">
      <w:pPr>
        <w:jc w:val="center"/>
      </w:pPr>
      <w:r>
        <w:t>Host a Function and Grant Access</w:t>
      </w:r>
    </w:p>
    <w:p w14:paraId="01571F70" w14:textId="77777777" w:rsidR="00780A8D" w:rsidRDefault="00780A8D" w:rsidP="00780A8D">
      <w:pPr>
        <w:pStyle w:val="ListParagraph"/>
        <w:numPr>
          <w:ilvl w:val="0"/>
          <w:numId w:val="14"/>
        </w:numPr>
        <w:contextualSpacing/>
      </w:pPr>
      <w:r>
        <w:t>To host a function, first create or choose an existing device (identity).</w:t>
      </w:r>
    </w:p>
    <w:p w14:paraId="065DB49A" w14:textId="77777777" w:rsidR="00780A8D" w:rsidRDefault="00780A8D" w:rsidP="00780A8D">
      <w:pPr>
        <w:jc w:val="center"/>
      </w:pPr>
      <w:r>
        <w:rPr>
          <w:noProof/>
        </w:rPr>
        <w:drawing>
          <wp:inline distT="0" distB="0" distL="0" distR="0" wp14:anchorId="490BCD66" wp14:editId="64D3A675">
            <wp:extent cx="5934075" cy="2543175"/>
            <wp:effectExtent l="0" t="0" r="9525" b="9525"/>
            <wp:docPr id="12259412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14:paraId="53E6322A" w14:textId="77777777" w:rsidR="00780A8D" w:rsidRDefault="00780A8D" w:rsidP="00780A8D">
      <w:pPr>
        <w:pStyle w:val="ListParagraph"/>
        <w:numPr>
          <w:ilvl w:val="0"/>
          <w:numId w:val="14"/>
        </w:numPr>
        <w:contextualSpacing/>
      </w:pPr>
      <w:r>
        <w:t>Click on the device name in the table showing your devices (can be a device under the “My Devices”, “Org Devices”, or “ES1000s”)</w:t>
      </w:r>
    </w:p>
    <w:p w14:paraId="411F5FC4" w14:textId="77777777" w:rsidR="00780A8D" w:rsidRDefault="00780A8D" w:rsidP="00780A8D">
      <w:pPr>
        <w:jc w:val="center"/>
      </w:pPr>
      <w:r>
        <w:rPr>
          <w:noProof/>
        </w:rPr>
        <w:lastRenderedPageBreak/>
        <w:drawing>
          <wp:inline distT="0" distB="0" distL="0" distR="0" wp14:anchorId="26A5BFA1" wp14:editId="7BBB3E8A">
            <wp:extent cx="5943600" cy="1504950"/>
            <wp:effectExtent l="0" t="0" r="0" b="0"/>
            <wp:docPr id="11343908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14:paraId="6BA9A902" w14:textId="77777777" w:rsidR="00780A8D" w:rsidRDefault="00780A8D" w:rsidP="00780A8D">
      <w:pPr>
        <w:pStyle w:val="ListParagraph"/>
        <w:numPr>
          <w:ilvl w:val="0"/>
          <w:numId w:val="14"/>
        </w:numPr>
        <w:contextualSpacing/>
      </w:pPr>
      <w:r>
        <w:t xml:space="preserve">Click the </w:t>
      </w:r>
      <w:r>
        <w:rPr>
          <w:i/>
          <w:iCs/>
        </w:rPr>
        <w:t>+ Host a Function on this Device</w:t>
      </w:r>
      <w:r>
        <w:t>.</w:t>
      </w:r>
    </w:p>
    <w:p w14:paraId="66C5A484" w14:textId="77777777" w:rsidR="00780A8D" w:rsidRDefault="00780A8D" w:rsidP="00780A8D">
      <w:pPr>
        <w:jc w:val="center"/>
      </w:pPr>
      <w:r>
        <w:rPr>
          <w:noProof/>
        </w:rPr>
        <w:drawing>
          <wp:inline distT="0" distB="0" distL="0" distR="0" wp14:anchorId="2AE15BAA" wp14:editId="3F3BFF3B">
            <wp:extent cx="5934075" cy="1666875"/>
            <wp:effectExtent l="0" t="0" r="9525" b="9525"/>
            <wp:docPr id="19673319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47454048" w14:textId="77777777" w:rsidR="00780A8D" w:rsidRDefault="00780A8D" w:rsidP="00780A8D">
      <w:pPr>
        <w:pStyle w:val="ListParagraph"/>
        <w:numPr>
          <w:ilvl w:val="0"/>
          <w:numId w:val="14"/>
        </w:numPr>
        <w:contextualSpacing/>
      </w:pPr>
      <w:r>
        <w:t>Function Name</w:t>
      </w:r>
    </w:p>
    <w:p w14:paraId="46BFEC50" w14:textId="77777777" w:rsidR="00780A8D" w:rsidRDefault="00780A8D" w:rsidP="00780A8D">
      <w:pPr>
        <w:pStyle w:val="ListParagraph"/>
        <w:numPr>
          <w:ilvl w:val="1"/>
          <w:numId w:val="14"/>
        </w:numPr>
        <w:contextualSpacing/>
      </w:pPr>
      <w:r>
        <w:t>This is a DNS record or IP Address used to dial the function from another device.</w:t>
      </w:r>
    </w:p>
    <w:p w14:paraId="4BD990F4" w14:textId="77777777" w:rsidR="00780A8D" w:rsidRDefault="00780A8D" w:rsidP="00780A8D">
      <w:pPr>
        <w:pStyle w:val="ListParagraph"/>
        <w:numPr>
          <w:ilvl w:val="1"/>
          <w:numId w:val="14"/>
        </w:numPr>
        <w:contextualSpacing/>
      </w:pPr>
      <w:r>
        <w:t>Example DNS record: rpi-site5.ssh</w:t>
      </w:r>
    </w:p>
    <w:p w14:paraId="749ABCF3" w14:textId="77777777" w:rsidR="00780A8D" w:rsidRDefault="00780A8D" w:rsidP="00780A8D">
      <w:pPr>
        <w:pStyle w:val="ListParagraph"/>
        <w:numPr>
          <w:ilvl w:val="2"/>
          <w:numId w:val="14"/>
        </w:numPr>
        <w:contextualSpacing/>
      </w:pPr>
      <w:r>
        <w:t>This is the string you would use to reach the device via SSH</w:t>
      </w:r>
    </w:p>
    <w:p w14:paraId="6F4FAE16" w14:textId="77777777" w:rsidR="00780A8D" w:rsidRDefault="00780A8D" w:rsidP="00780A8D">
      <w:pPr>
        <w:pStyle w:val="ListParagraph"/>
        <w:numPr>
          <w:ilvl w:val="0"/>
          <w:numId w:val="14"/>
        </w:numPr>
        <w:contextualSpacing/>
      </w:pPr>
      <w:r>
        <w:t>Additional Ports</w:t>
      </w:r>
    </w:p>
    <w:p w14:paraId="5ED66CEA" w14:textId="77777777" w:rsidR="00780A8D" w:rsidRDefault="00780A8D" w:rsidP="00780A8D">
      <w:pPr>
        <w:pStyle w:val="ListParagraph"/>
        <w:numPr>
          <w:ilvl w:val="1"/>
          <w:numId w:val="14"/>
        </w:numPr>
        <w:contextualSpacing/>
      </w:pPr>
      <w:r>
        <w:t>Comma separated list of ports not found in the “Well Known Ports” section below.</w:t>
      </w:r>
    </w:p>
    <w:p w14:paraId="631D2EA3" w14:textId="77777777" w:rsidR="00780A8D" w:rsidRDefault="00780A8D" w:rsidP="00780A8D">
      <w:pPr>
        <w:pStyle w:val="ListParagraph"/>
        <w:numPr>
          <w:ilvl w:val="0"/>
          <w:numId w:val="14"/>
        </w:numPr>
        <w:contextualSpacing/>
      </w:pPr>
      <w:r>
        <w:t>Forward Host</w:t>
      </w:r>
    </w:p>
    <w:p w14:paraId="7193170D" w14:textId="77777777" w:rsidR="00780A8D" w:rsidRDefault="00780A8D" w:rsidP="00780A8D">
      <w:pPr>
        <w:pStyle w:val="ListParagraph"/>
        <w:numPr>
          <w:ilvl w:val="1"/>
          <w:numId w:val="14"/>
        </w:numPr>
        <w:contextualSpacing/>
      </w:pPr>
      <w:r>
        <w:t xml:space="preserve">The destination of the function. </w:t>
      </w:r>
    </w:p>
    <w:p w14:paraId="32E846E2" w14:textId="77777777" w:rsidR="00780A8D" w:rsidRDefault="00780A8D" w:rsidP="00780A8D">
      <w:pPr>
        <w:pStyle w:val="ListParagraph"/>
        <w:numPr>
          <w:ilvl w:val="1"/>
          <w:numId w:val="14"/>
        </w:numPr>
        <w:contextualSpacing/>
      </w:pPr>
      <w:r>
        <w:t>If the function is hosted on a device AND the service you are trying to reach is hosted on the device, a Web GUI for example, then you will enter “localhost” or “127.0.0.1” as the Forward Host entry.</w:t>
      </w:r>
    </w:p>
    <w:p w14:paraId="13F41B01" w14:textId="77777777" w:rsidR="00780A8D" w:rsidRDefault="00780A8D" w:rsidP="00780A8D">
      <w:pPr>
        <w:pStyle w:val="ListParagraph"/>
        <w:numPr>
          <w:ilvl w:val="2"/>
          <w:numId w:val="14"/>
        </w:numPr>
        <w:contextualSpacing/>
      </w:pPr>
      <w:r>
        <w:t>If you use “localhost” IPv6 will be utilized by the client for resolving the Zentry traffic.</w:t>
      </w:r>
    </w:p>
    <w:p w14:paraId="16BCB31B" w14:textId="77777777" w:rsidR="00780A8D" w:rsidRDefault="00780A8D" w:rsidP="00780A8D">
      <w:pPr>
        <w:pStyle w:val="ListParagraph"/>
        <w:numPr>
          <w:ilvl w:val="2"/>
          <w:numId w:val="14"/>
        </w:numPr>
        <w:contextualSpacing/>
      </w:pPr>
      <w:r>
        <w:t>If you use “127.0.0.1 then only IPv4 will be utilized by the client for resolving Zentry traffic.</w:t>
      </w:r>
    </w:p>
    <w:p w14:paraId="602FE00F" w14:textId="77777777" w:rsidR="00780A8D" w:rsidRDefault="00780A8D" w:rsidP="00780A8D">
      <w:pPr>
        <w:jc w:val="center"/>
      </w:pPr>
      <w:r>
        <w:rPr>
          <w:noProof/>
        </w:rPr>
        <w:lastRenderedPageBreak/>
        <w:drawing>
          <wp:inline distT="0" distB="0" distL="0" distR="0" wp14:anchorId="16B84DD2" wp14:editId="40A2C3BD">
            <wp:extent cx="5934075" cy="2790825"/>
            <wp:effectExtent l="0" t="0" r="9525" b="9525"/>
            <wp:docPr id="17170081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14:paraId="27B383B5" w14:textId="77777777" w:rsidR="00780A8D" w:rsidRDefault="00780A8D" w:rsidP="00780A8D">
      <w:pPr>
        <w:pStyle w:val="ListParagraph"/>
        <w:numPr>
          <w:ilvl w:val="0"/>
          <w:numId w:val="14"/>
        </w:numPr>
        <w:contextualSpacing/>
      </w:pPr>
      <w:r>
        <w:t>Below the entry fields for the function being created, there are a list of “Well Known Ports” that you can use the toggle switch on the left side of the table to add those ports to the function.</w:t>
      </w:r>
    </w:p>
    <w:p w14:paraId="2CD06B94" w14:textId="77777777" w:rsidR="00780A8D" w:rsidRDefault="00780A8D" w:rsidP="00780A8D">
      <w:pPr>
        <w:pStyle w:val="ListParagraph"/>
        <w:numPr>
          <w:ilvl w:val="0"/>
          <w:numId w:val="14"/>
        </w:numPr>
        <w:contextualSpacing/>
      </w:pPr>
      <w:r>
        <w:t>In the upper-right corner save the function</w:t>
      </w:r>
    </w:p>
    <w:p w14:paraId="52BBE8C7" w14:textId="77777777" w:rsidR="00780A8D" w:rsidRDefault="00780A8D" w:rsidP="00780A8D">
      <w:pPr>
        <w:jc w:val="center"/>
      </w:pPr>
      <w:r>
        <w:rPr>
          <w:noProof/>
        </w:rPr>
        <w:drawing>
          <wp:inline distT="0" distB="0" distL="0" distR="0" wp14:anchorId="6389E059" wp14:editId="2D0F57A9">
            <wp:extent cx="5943600" cy="1809750"/>
            <wp:effectExtent l="0" t="0" r="0" b="0"/>
            <wp:docPr id="5062115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0DDDF63C" w14:textId="77777777" w:rsidR="00780A8D" w:rsidRDefault="00780A8D" w:rsidP="00780A8D">
      <w:pPr>
        <w:pStyle w:val="ListParagraph"/>
        <w:numPr>
          <w:ilvl w:val="0"/>
          <w:numId w:val="14"/>
        </w:numPr>
        <w:contextualSpacing/>
      </w:pPr>
      <w:r>
        <w:t>Click on the name of the function you want to grant another device permission to access.</w:t>
      </w:r>
    </w:p>
    <w:p w14:paraId="173C0A68" w14:textId="77777777" w:rsidR="00780A8D" w:rsidRDefault="00780A8D" w:rsidP="00780A8D">
      <w:pPr>
        <w:jc w:val="center"/>
      </w:pPr>
      <w:r>
        <w:rPr>
          <w:noProof/>
        </w:rPr>
        <w:lastRenderedPageBreak/>
        <w:drawing>
          <wp:inline distT="0" distB="0" distL="0" distR="0" wp14:anchorId="69A80A86" wp14:editId="6EA8A0A0">
            <wp:extent cx="5943600" cy="3543300"/>
            <wp:effectExtent l="0" t="0" r="0" b="0"/>
            <wp:docPr id="16985107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7567EA81" w14:textId="77777777" w:rsidR="00780A8D" w:rsidRDefault="00780A8D" w:rsidP="00780A8D">
      <w:pPr>
        <w:pStyle w:val="ListParagraph"/>
        <w:numPr>
          <w:ilvl w:val="0"/>
          <w:numId w:val="14"/>
        </w:numPr>
        <w:contextualSpacing/>
      </w:pPr>
      <w:r>
        <w:t xml:space="preserve">Click on </w:t>
      </w:r>
      <w:r>
        <w:rPr>
          <w:i/>
          <w:iCs/>
        </w:rPr>
        <w:t>+ Add Identity to Function</w:t>
      </w:r>
    </w:p>
    <w:p w14:paraId="2E9C55F1" w14:textId="77777777" w:rsidR="00780A8D" w:rsidRDefault="00780A8D" w:rsidP="00780A8D">
      <w:pPr>
        <w:jc w:val="center"/>
      </w:pPr>
      <w:r>
        <w:rPr>
          <w:noProof/>
        </w:rPr>
        <w:drawing>
          <wp:inline distT="0" distB="0" distL="0" distR="0" wp14:anchorId="5627142F" wp14:editId="343E24DE">
            <wp:extent cx="2442523" cy="1314450"/>
            <wp:effectExtent l="0" t="0" r="0" b="0"/>
            <wp:docPr id="13694190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8761" cy="1317807"/>
                    </a:xfrm>
                    <a:prstGeom prst="rect">
                      <a:avLst/>
                    </a:prstGeom>
                    <a:noFill/>
                    <a:ln>
                      <a:noFill/>
                    </a:ln>
                  </pic:spPr>
                </pic:pic>
              </a:graphicData>
            </a:graphic>
          </wp:inline>
        </w:drawing>
      </w:r>
    </w:p>
    <w:p w14:paraId="3E99DACA" w14:textId="77777777" w:rsidR="00780A8D" w:rsidRDefault="00780A8D" w:rsidP="00780A8D">
      <w:pPr>
        <w:pStyle w:val="ListParagraph"/>
        <w:numPr>
          <w:ilvl w:val="0"/>
          <w:numId w:val="14"/>
        </w:numPr>
        <w:contextualSpacing/>
      </w:pPr>
      <w:r>
        <w:t>Choose the group of devices where the device you are providing access to this function resides.</w:t>
      </w:r>
    </w:p>
    <w:p w14:paraId="2F6B41DD" w14:textId="77777777" w:rsidR="00780A8D" w:rsidRDefault="00780A8D" w:rsidP="00780A8D">
      <w:pPr>
        <w:jc w:val="center"/>
      </w:pPr>
      <w:r>
        <w:rPr>
          <w:noProof/>
        </w:rPr>
        <w:drawing>
          <wp:inline distT="0" distB="0" distL="0" distR="0" wp14:anchorId="4F1931AA" wp14:editId="4999D1B8">
            <wp:extent cx="6201779" cy="1323975"/>
            <wp:effectExtent l="0" t="0" r="8890" b="0"/>
            <wp:docPr id="20619810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14765" cy="1326747"/>
                    </a:xfrm>
                    <a:prstGeom prst="rect">
                      <a:avLst/>
                    </a:prstGeom>
                    <a:noFill/>
                    <a:ln>
                      <a:noFill/>
                    </a:ln>
                  </pic:spPr>
                </pic:pic>
              </a:graphicData>
            </a:graphic>
          </wp:inline>
        </w:drawing>
      </w:r>
    </w:p>
    <w:p w14:paraId="40CA83E4" w14:textId="77777777" w:rsidR="00780A8D" w:rsidRDefault="00780A8D" w:rsidP="00780A8D">
      <w:pPr>
        <w:pStyle w:val="ListParagraph"/>
        <w:numPr>
          <w:ilvl w:val="0"/>
          <w:numId w:val="14"/>
        </w:numPr>
        <w:contextualSpacing/>
      </w:pPr>
      <w:r>
        <w:t xml:space="preserve">Click the </w:t>
      </w:r>
      <w:r>
        <w:rPr>
          <w:i/>
          <w:iCs/>
        </w:rPr>
        <w:t>Add</w:t>
      </w:r>
      <w:r>
        <w:t xml:space="preserve"> button to grant access to the function. </w:t>
      </w:r>
    </w:p>
    <w:p w14:paraId="34329C0B" w14:textId="77777777" w:rsidR="00780A8D" w:rsidRDefault="00780A8D" w:rsidP="00780A8D">
      <w:pPr>
        <w:jc w:val="center"/>
      </w:pPr>
      <w:r>
        <w:rPr>
          <w:noProof/>
        </w:rPr>
        <w:lastRenderedPageBreak/>
        <w:drawing>
          <wp:inline distT="0" distB="0" distL="0" distR="0" wp14:anchorId="6A1FED38" wp14:editId="5216A3E1">
            <wp:extent cx="5934075" cy="714375"/>
            <wp:effectExtent l="0" t="0" r="9525" b="9525"/>
            <wp:docPr id="12110654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714375"/>
                    </a:xfrm>
                    <a:prstGeom prst="rect">
                      <a:avLst/>
                    </a:prstGeom>
                    <a:noFill/>
                    <a:ln>
                      <a:noFill/>
                    </a:ln>
                  </pic:spPr>
                </pic:pic>
              </a:graphicData>
            </a:graphic>
          </wp:inline>
        </w:drawing>
      </w:r>
    </w:p>
    <w:p w14:paraId="14992026" w14:textId="77777777" w:rsidR="00780A8D" w:rsidRDefault="00780A8D" w:rsidP="00780A8D">
      <w:pPr>
        <w:pStyle w:val="ListParagraph"/>
        <w:numPr>
          <w:ilvl w:val="0"/>
          <w:numId w:val="14"/>
        </w:numPr>
        <w:contextualSpacing/>
      </w:pPr>
      <w:r>
        <w:t xml:space="preserve">Now you can use the function name to allow the dialing device (one you just granted permission to access the function) to connect to the hosting device (device hosting the function) to reach the service (function) you have defined. </w:t>
      </w:r>
    </w:p>
    <w:p w14:paraId="51731697" w14:textId="77777777" w:rsidR="00780A8D" w:rsidRDefault="00780A8D" w:rsidP="00780A8D"/>
    <w:p w14:paraId="47366EF4" w14:textId="77777777" w:rsidR="00780A8D" w:rsidRPr="006D162A" w:rsidRDefault="00780A8D" w:rsidP="00780A8D"/>
    <w:p w14:paraId="3D0058DE" w14:textId="14680075" w:rsidR="00BE6B98" w:rsidRPr="00780A8D" w:rsidRDefault="00BE6B98" w:rsidP="00780A8D"/>
    <w:sectPr w:rsidR="00BE6B98" w:rsidRPr="00780A8D" w:rsidSect="00D11646">
      <w:headerReference w:type="even" r:id="rId64"/>
      <w:headerReference w:type="default" r:id="rId65"/>
      <w:footerReference w:type="even" r:id="rId66"/>
      <w:footerReference w:type="default" r:id="rId67"/>
      <w:headerReference w:type="first" r:id="rId68"/>
      <w:footerReference w:type="first" r:id="rId69"/>
      <w:pgSz w:w="12240" w:h="15840"/>
      <w:pgMar w:top="1802" w:right="1080" w:bottom="280" w:left="1080" w:header="720" w:footer="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9F2EC" w14:textId="77777777" w:rsidR="00F9266B" w:rsidRDefault="00F9266B" w:rsidP="00EE7B10">
      <w:r>
        <w:separator/>
      </w:r>
    </w:p>
  </w:endnote>
  <w:endnote w:type="continuationSeparator" w:id="0">
    <w:p w14:paraId="00656A71" w14:textId="77777777" w:rsidR="00F9266B" w:rsidRDefault="00F9266B" w:rsidP="00EE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Normal">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FE24" w14:textId="77777777" w:rsidR="00BE4342" w:rsidRDefault="00BE4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alias w:val="Title"/>
      <w:tag w:val=""/>
      <w:id w:val="-1359966255"/>
      <w:dataBinding w:prefixMappings="xmlns:ns0='http://purl.org/dc/elements/1.1/' xmlns:ns1='http://schemas.openxmlformats.org/package/2006/metadata/core-properties' " w:xpath="/ns1:coreProperties[1]/ns0:title[1]" w:storeItemID="{6C3C8BC8-F283-45AE-878A-BAB7291924A1}"/>
      <w:text/>
    </w:sdtPr>
    <w:sdtContent>
      <w:p w14:paraId="4776DCEA" w14:textId="77777777" w:rsidR="00BE4342" w:rsidRPr="00BE4342" w:rsidRDefault="00BE4342" w:rsidP="00D11646">
        <w:pPr>
          <w:pStyle w:val="Footer"/>
          <w:tabs>
            <w:tab w:val="left" w:pos="180"/>
          </w:tabs>
          <w:jc w:val="right"/>
          <w:rPr>
            <w:sz w:val="18"/>
            <w:szCs w:val="18"/>
          </w:rPr>
        </w:pPr>
        <w:r w:rsidRPr="00BE4342">
          <w:rPr>
            <w:sz w:val="18"/>
            <w:szCs w:val="18"/>
          </w:rPr>
          <w:t>Document Title</w:t>
        </w:r>
      </w:p>
    </w:sdtContent>
  </w:sdt>
  <w:sdt>
    <w:sdtPr>
      <w:rPr>
        <w:sz w:val="18"/>
        <w:szCs w:val="18"/>
      </w:rPr>
      <w:id w:val="-913323152"/>
      <w:docPartObj>
        <w:docPartGallery w:val="Page Numbers (Bottom of Page)"/>
        <w:docPartUnique/>
      </w:docPartObj>
    </w:sdtPr>
    <w:sdtEndPr>
      <w:rPr>
        <w:noProof/>
        <w:sz w:val="24"/>
        <w:szCs w:val="24"/>
      </w:rPr>
    </w:sdtEndPr>
    <w:sdtContent>
      <w:p w14:paraId="3605D25A" w14:textId="77777777" w:rsidR="00BE6B98" w:rsidRPr="00BE4342" w:rsidRDefault="00BE6B98" w:rsidP="00D11646">
        <w:pPr>
          <w:pStyle w:val="Footer"/>
          <w:tabs>
            <w:tab w:val="left" w:pos="180"/>
          </w:tabs>
          <w:jc w:val="right"/>
          <w:rPr>
            <w:noProof/>
            <w:sz w:val="18"/>
            <w:szCs w:val="18"/>
          </w:rPr>
        </w:pPr>
        <w:r w:rsidRPr="00BE4342">
          <w:rPr>
            <w:sz w:val="18"/>
            <w:szCs w:val="18"/>
          </w:rPr>
          <w:fldChar w:fldCharType="begin"/>
        </w:r>
        <w:r w:rsidRPr="00BE4342">
          <w:rPr>
            <w:sz w:val="18"/>
            <w:szCs w:val="18"/>
          </w:rPr>
          <w:instrText xml:space="preserve"> PAGE   \* MERGEFORMAT </w:instrText>
        </w:r>
        <w:r w:rsidRPr="00BE4342">
          <w:rPr>
            <w:sz w:val="18"/>
            <w:szCs w:val="18"/>
          </w:rPr>
          <w:fldChar w:fldCharType="separate"/>
        </w:r>
        <w:r w:rsidRPr="00BE4342">
          <w:rPr>
            <w:noProof/>
            <w:sz w:val="18"/>
            <w:szCs w:val="18"/>
          </w:rPr>
          <w:t>2</w:t>
        </w:r>
        <w:r w:rsidRPr="00BE4342">
          <w:rPr>
            <w:noProof/>
            <w:sz w:val="18"/>
            <w:szCs w:val="18"/>
          </w:rPr>
          <w:fldChar w:fldCharType="end"/>
        </w:r>
      </w:p>
      <w:p w14:paraId="18639C44" w14:textId="77777777" w:rsidR="00BE6B98" w:rsidRPr="00D11646" w:rsidRDefault="00BE6B98" w:rsidP="00D11646">
        <w:pPr>
          <w:tabs>
            <w:tab w:val="right" w:pos="10170"/>
          </w:tabs>
          <w:jc w:val="both"/>
          <w:rPr>
            <w:sz w:val="16"/>
            <w:szCs w:val="16"/>
          </w:rPr>
        </w:pPr>
        <w:r w:rsidRPr="005B14A7">
          <w:rPr>
            <w:sz w:val="16"/>
            <w:szCs w:val="16"/>
          </w:rPr>
          <w:t>©202</w:t>
        </w:r>
        <w:r w:rsidR="00BE4342">
          <w:rPr>
            <w:sz w:val="16"/>
            <w:szCs w:val="16"/>
          </w:rPr>
          <w:t>6</w:t>
        </w:r>
        <w:r w:rsidRPr="005B14A7">
          <w:rPr>
            <w:sz w:val="16"/>
            <w:szCs w:val="16"/>
          </w:rPr>
          <w:t>. FreeWave Technologies, the FreeWave logo and products are trademarks of FreeWave Technologies. All others are trademarks of their respective owners. Information contained in this document is subject to change without notice.</w:t>
        </w:r>
        <w:r>
          <w:rPr>
            <w:sz w:val="16"/>
            <w:szCs w:val="16"/>
          </w:rPr>
          <w:t xml:space="preserve"> </w:t>
        </w:r>
        <w:r>
          <w:rPr>
            <w:sz w:val="16"/>
            <w:szCs w:val="16"/>
          </w:rPr>
          <w:tab/>
        </w:r>
        <w:r w:rsidR="00BE4342">
          <w:rPr>
            <w:sz w:val="16"/>
            <w:szCs w:val="16"/>
          </w:rPr>
          <w:t>7-Jan-26</w:t>
        </w:r>
      </w:p>
    </w:sdtContent>
  </w:sdt>
  <w:p w14:paraId="406EA0D0" w14:textId="77777777" w:rsidR="00BE6B98" w:rsidRDefault="00BE6B98" w:rsidP="00BE6B98">
    <w:pPr>
      <w:tabs>
        <w:tab w:val="right" w:pos="10170"/>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2A0A" w14:textId="77777777" w:rsidR="00BE4342" w:rsidRDefault="00BE4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E5B59" w14:textId="77777777" w:rsidR="00F9266B" w:rsidRDefault="00F9266B" w:rsidP="00EE7B10">
      <w:r>
        <w:separator/>
      </w:r>
    </w:p>
  </w:footnote>
  <w:footnote w:type="continuationSeparator" w:id="0">
    <w:p w14:paraId="308FB85F" w14:textId="77777777" w:rsidR="00F9266B" w:rsidRDefault="00F9266B" w:rsidP="00EE7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38A20" w14:textId="77777777" w:rsidR="00BE4342" w:rsidRDefault="00BE4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6D30" w14:textId="77777777" w:rsidR="00BE6B98" w:rsidRDefault="00BE6B98">
    <w:pPr>
      <w:pStyle w:val="Header"/>
    </w:pPr>
    <w:r>
      <w:rPr>
        <w:noProof/>
      </w:rPr>
      <w:drawing>
        <wp:inline distT="0" distB="0" distL="0" distR="0" wp14:anchorId="713AEED1" wp14:editId="784EF7FE">
          <wp:extent cx="1133563" cy="220980"/>
          <wp:effectExtent l="0" t="0" r="9525" b="7620"/>
          <wp:docPr id="1634188799" name="Picture 3"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65243" name="Picture 3" descr="A red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47763" cy="2237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8AB8" w14:textId="77777777" w:rsidR="00BE4342" w:rsidRDefault="00BE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9B5"/>
    <w:multiLevelType w:val="hybridMultilevel"/>
    <w:tmpl w:val="0AA0D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9E2A8D"/>
    <w:multiLevelType w:val="hybridMultilevel"/>
    <w:tmpl w:val="37BA2E56"/>
    <w:lvl w:ilvl="0" w:tplc="A572B78C">
      <w:numFmt w:val="bullet"/>
      <w:lvlText w:val="•"/>
      <w:lvlJc w:val="left"/>
      <w:pPr>
        <w:ind w:left="1080" w:hanging="720"/>
      </w:pPr>
      <w:rPr>
        <w:rFonts w:ascii="Nunito Sans Normal" w:eastAsia="Arial" w:hAnsi="Nunito Sans Norm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229FB"/>
    <w:multiLevelType w:val="hybridMultilevel"/>
    <w:tmpl w:val="93163F9C"/>
    <w:lvl w:ilvl="0" w:tplc="61A45026">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F4C93"/>
    <w:multiLevelType w:val="hybridMultilevel"/>
    <w:tmpl w:val="80C2F0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69358B"/>
    <w:multiLevelType w:val="hybridMultilevel"/>
    <w:tmpl w:val="C89E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D5815"/>
    <w:multiLevelType w:val="hybridMultilevel"/>
    <w:tmpl w:val="AC64F248"/>
    <w:lvl w:ilvl="0" w:tplc="05F2997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5D5D27"/>
    <w:multiLevelType w:val="hybridMultilevel"/>
    <w:tmpl w:val="7592D8D2"/>
    <w:lvl w:ilvl="0" w:tplc="B37081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907F2"/>
    <w:multiLevelType w:val="hybridMultilevel"/>
    <w:tmpl w:val="0012F1F4"/>
    <w:lvl w:ilvl="0" w:tplc="A572B78C">
      <w:numFmt w:val="bullet"/>
      <w:lvlText w:val="•"/>
      <w:lvlJc w:val="left"/>
      <w:pPr>
        <w:ind w:left="1080" w:hanging="720"/>
      </w:pPr>
      <w:rPr>
        <w:rFonts w:ascii="Nunito Sans Normal" w:eastAsia="Arial" w:hAnsi="Nunito Sans Norm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417A2"/>
    <w:multiLevelType w:val="hybridMultilevel"/>
    <w:tmpl w:val="D25A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13046D"/>
    <w:multiLevelType w:val="hybridMultilevel"/>
    <w:tmpl w:val="F4DEA2A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721977A5"/>
    <w:multiLevelType w:val="hybridMultilevel"/>
    <w:tmpl w:val="39B4F77E"/>
    <w:lvl w:ilvl="0" w:tplc="61A45026">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4287727"/>
    <w:multiLevelType w:val="hybridMultilevel"/>
    <w:tmpl w:val="2822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12367"/>
    <w:multiLevelType w:val="hybridMultilevel"/>
    <w:tmpl w:val="9CF4B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110377">
    <w:abstractNumId w:val="10"/>
  </w:num>
  <w:num w:numId="2" w16cid:durableId="741413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9694898">
    <w:abstractNumId w:val="2"/>
  </w:num>
  <w:num w:numId="4" w16cid:durableId="228155472">
    <w:abstractNumId w:val="2"/>
  </w:num>
  <w:num w:numId="5" w16cid:durableId="648946831">
    <w:abstractNumId w:val="0"/>
  </w:num>
  <w:num w:numId="6" w16cid:durableId="38022193">
    <w:abstractNumId w:val="3"/>
  </w:num>
  <w:num w:numId="7" w16cid:durableId="1884633107">
    <w:abstractNumId w:val="8"/>
  </w:num>
  <w:num w:numId="8" w16cid:durableId="131603787">
    <w:abstractNumId w:val="9"/>
  </w:num>
  <w:num w:numId="9" w16cid:durableId="708840248">
    <w:abstractNumId w:val="11"/>
  </w:num>
  <w:num w:numId="10" w16cid:durableId="1959145087">
    <w:abstractNumId w:val="12"/>
  </w:num>
  <w:num w:numId="11" w16cid:durableId="111900761">
    <w:abstractNumId w:val="4"/>
  </w:num>
  <w:num w:numId="12" w16cid:durableId="699939328">
    <w:abstractNumId w:val="7"/>
  </w:num>
  <w:num w:numId="13" w16cid:durableId="2066027914">
    <w:abstractNumId w:val="1"/>
  </w:num>
  <w:num w:numId="14" w16cid:durableId="1444568897">
    <w:abstractNumId w:val="5"/>
  </w:num>
  <w:num w:numId="15" w16cid:durableId="442924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A8D"/>
    <w:rsid w:val="00001923"/>
    <w:rsid w:val="0005260C"/>
    <w:rsid w:val="00062ACF"/>
    <w:rsid w:val="000F3BCF"/>
    <w:rsid w:val="00101AC4"/>
    <w:rsid w:val="00152C5A"/>
    <w:rsid w:val="00214E25"/>
    <w:rsid w:val="00243BED"/>
    <w:rsid w:val="002A769A"/>
    <w:rsid w:val="002C1CE1"/>
    <w:rsid w:val="00321EAA"/>
    <w:rsid w:val="00326B0E"/>
    <w:rsid w:val="00331E57"/>
    <w:rsid w:val="003D1149"/>
    <w:rsid w:val="004161CA"/>
    <w:rsid w:val="00452C28"/>
    <w:rsid w:val="005B14A7"/>
    <w:rsid w:val="00753659"/>
    <w:rsid w:val="00780A8D"/>
    <w:rsid w:val="00886971"/>
    <w:rsid w:val="00906170"/>
    <w:rsid w:val="0092252B"/>
    <w:rsid w:val="009360D5"/>
    <w:rsid w:val="00A84350"/>
    <w:rsid w:val="00AB267A"/>
    <w:rsid w:val="00AE77C2"/>
    <w:rsid w:val="00BE4342"/>
    <w:rsid w:val="00BE6B98"/>
    <w:rsid w:val="00C5580F"/>
    <w:rsid w:val="00CE7DCC"/>
    <w:rsid w:val="00D11646"/>
    <w:rsid w:val="00D41171"/>
    <w:rsid w:val="00E325E9"/>
    <w:rsid w:val="00EE7B10"/>
    <w:rsid w:val="00F01E6E"/>
    <w:rsid w:val="00F27322"/>
    <w:rsid w:val="00F4172F"/>
    <w:rsid w:val="00F816FF"/>
    <w:rsid w:val="00F9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AA63B"/>
  <w15:docId w15:val="{EC73A403-C8C2-4429-9B25-BC8B7795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A8D"/>
    <w:pPr>
      <w:widowControl/>
      <w:autoSpaceDE/>
      <w:autoSpaceDN/>
      <w:spacing w:after="160" w:line="278" w:lineRule="auto"/>
    </w:pPr>
    <w:rPr>
      <w:kern w:val="2"/>
      <w:sz w:val="24"/>
      <w:szCs w:val="24"/>
      <w14:ligatures w14:val="standardContextual"/>
    </w:rPr>
  </w:style>
  <w:style w:type="paragraph" w:styleId="Heading1">
    <w:name w:val="heading 1"/>
    <w:basedOn w:val="Normal"/>
    <w:uiPriority w:val="9"/>
    <w:qFormat/>
    <w:pPr>
      <w:ind w:left="47"/>
      <w:outlineLvl w:val="0"/>
    </w:pPr>
    <w:rPr>
      <w:b/>
      <w:bCs/>
      <w:sz w:val="30"/>
      <w:szCs w:val="30"/>
    </w:rPr>
  </w:style>
  <w:style w:type="paragraph" w:styleId="Heading2">
    <w:name w:val="heading 2"/>
    <w:basedOn w:val="Normal"/>
    <w:uiPriority w:val="9"/>
    <w:unhideWhenUsed/>
    <w:qFormat/>
    <w:pPr>
      <w:ind w:left="292"/>
      <w:outlineLvl w:val="1"/>
    </w:pPr>
    <w:rPr>
      <w:b/>
      <w:bCs/>
      <w:sz w:val="25"/>
      <w:szCs w:val="25"/>
    </w:rPr>
  </w:style>
  <w:style w:type="paragraph" w:styleId="Heading3">
    <w:name w:val="heading 3"/>
    <w:basedOn w:val="Normal"/>
    <w:next w:val="Normal"/>
    <w:link w:val="Heading3Char"/>
    <w:uiPriority w:val="9"/>
    <w:semiHidden/>
    <w:unhideWhenUsed/>
    <w:qFormat/>
    <w:rsid w:val="0000192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14E25"/>
    <w:rPr>
      <w:szCs w:val="25"/>
    </w:rPr>
  </w:style>
  <w:style w:type="paragraph" w:styleId="Title">
    <w:name w:val="Title"/>
    <w:basedOn w:val="Normal"/>
    <w:uiPriority w:val="10"/>
    <w:qFormat/>
    <w:pPr>
      <w:spacing w:before="79"/>
      <w:ind w:left="47"/>
    </w:pPr>
    <w:rPr>
      <w:rFonts w:ascii="Tahoma" w:eastAsia="Tahoma" w:hAnsi="Tahoma" w:cs="Tahoma"/>
      <w:sz w:val="31"/>
      <w:szCs w:val="3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7B10"/>
    <w:pPr>
      <w:tabs>
        <w:tab w:val="center" w:pos="4680"/>
        <w:tab w:val="right" w:pos="9360"/>
      </w:tabs>
    </w:pPr>
  </w:style>
  <w:style w:type="character" w:customStyle="1" w:styleId="HeaderChar">
    <w:name w:val="Header Char"/>
    <w:basedOn w:val="DefaultParagraphFont"/>
    <w:link w:val="Header"/>
    <w:uiPriority w:val="99"/>
    <w:rsid w:val="00EE7B10"/>
    <w:rPr>
      <w:rFonts w:ascii="Arial" w:eastAsia="Arial" w:hAnsi="Arial" w:cs="Arial"/>
    </w:rPr>
  </w:style>
  <w:style w:type="paragraph" w:styleId="Footer">
    <w:name w:val="footer"/>
    <w:basedOn w:val="Normal"/>
    <w:link w:val="FooterChar"/>
    <w:uiPriority w:val="99"/>
    <w:unhideWhenUsed/>
    <w:rsid w:val="00EE7B10"/>
    <w:pPr>
      <w:tabs>
        <w:tab w:val="center" w:pos="4680"/>
        <w:tab w:val="right" w:pos="9360"/>
      </w:tabs>
    </w:pPr>
  </w:style>
  <w:style w:type="character" w:customStyle="1" w:styleId="FooterChar">
    <w:name w:val="Footer Char"/>
    <w:basedOn w:val="DefaultParagraphFont"/>
    <w:link w:val="Footer"/>
    <w:uiPriority w:val="99"/>
    <w:rsid w:val="00EE7B10"/>
    <w:rPr>
      <w:rFonts w:ascii="Arial" w:eastAsia="Arial" w:hAnsi="Arial" w:cs="Arial"/>
    </w:rPr>
  </w:style>
  <w:style w:type="paragraph" w:styleId="NoSpacing">
    <w:name w:val="No Spacing"/>
    <w:link w:val="NoSpacingChar"/>
    <w:uiPriority w:val="1"/>
    <w:qFormat/>
    <w:rsid w:val="00EE7B10"/>
    <w:pPr>
      <w:widowControl/>
      <w:autoSpaceDE/>
      <w:autoSpaceDN/>
    </w:pPr>
    <w:rPr>
      <w:rFonts w:eastAsiaTheme="minorEastAsia"/>
    </w:rPr>
  </w:style>
  <w:style w:type="character" w:customStyle="1" w:styleId="NoSpacingChar">
    <w:name w:val="No Spacing Char"/>
    <w:basedOn w:val="DefaultParagraphFont"/>
    <w:link w:val="NoSpacing"/>
    <w:uiPriority w:val="1"/>
    <w:rsid w:val="00EE7B10"/>
    <w:rPr>
      <w:rFonts w:eastAsiaTheme="minorEastAsia"/>
    </w:rPr>
  </w:style>
  <w:style w:type="character" w:styleId="Hyperlink">
    <w:name w:val="Hyperlink"/>
    <w:basedOn w:val="DefaultParagraphFont"/>
    <w:uiPriority w:val="99"/>
    <w:unhideWhenUsed/>
    <w:rsid w:val="000F3BCF"/>
    <w:rPr>
      <w:color w:val="0000FF" w:themeColor="hyperlink"/>
      <w:u w:val="single"/>
    </w:rPr>
  </w:style>
  <w:style w:type="character" w:styleId="UnresolvedMention">
    <w:name w:val="Unresolved Mention"/>
    <w:basedOn w:val="DefaultParagraphFont"/>
    <w:uiPriority w:val="99"/>
    <w:semiHidden/>
    <w:unhideWhenUsed/>
    <w:rsid w:val="000F3BCF"/>
    <w:rPr>
      <w:color w:val="605E5C"/>
      <w:shd w:val="clear" w:color="auto" w:fill="E1DFDD"/>
    </w:rPr>
  </w:style>
  <w:style w:type="character" w:customStyle="1" w:styleId="Heading3Char">
    <w:name w:val="Heading 3 Char"/>
    <w:basedOn w:val="DefaultParagraphFont"/>
    <w:link w:val="Heading3"/>
    <w:uiPriority w:val="9"/>
    <w:semiHidden/>
    <w:rsid w:val="00001923"/>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F816FF"/>
    <w:rPr>
      <w:color w:val="666666"/>
    </w:rPr>
  </w:style>
  <w:style w:type="table" w:styleId="TableGrid">
    <w:name w:val="Table Grid"/>
    <w:basedOn w:val="TableNormal"/>
    <w:uiPriority w:val="39"/>
    <w:rsid w:val="0032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y-edge-device.ui"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hyperlink" Target="https://zentry.freewave.com/users/log_in" TargetMode="External"/><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fwdb-unit4.ui" TargetMode="External"/><Relationship Id="rId60" Type="http://schemas.openxmlformats.org/officeDocument/2006/relationships/image" Target="media/image50.png"/><Relationship Id="rId65" Type="http://schemas.openxmlformats.org/officeDocument/2006/relationships/header" Target="header2.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well\FreeWave-ES1K_Zentry_Prism_Info\Documentation\2025%20FreeWave%20Document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A7494E0A80164EA52495EA87147EC0" ma:contentTypeVersion="20" ma:contentTypeDescription="Create a new document." ma:contentTypeScope="" ma:versionID="402c90506107f9de07f94f2260eadec1">
  <xsd:schema xmlns:xsd="http://www.w3.org/2001/XMLSchema" xmlns:xs="http://www.w3.org/2001/XMLSchema" xmlns:p="http://schemas.microsoft.com/office/2006/metadata/properties" xmlns:ns2="33088948-24b0-437f-9f1c-d7506d0feb57" xmlns:ns3="cf16989f-7167-4fa6-880f-c164db31f68f" targetNamespace="http://schemas.microsoft.com/office/2006/metadata/properties" ma:root="true" ma:fieldsID="d1268ff144e416d61ccc13c2ba4321e6" ns2:_="" ns3:_="">
    <xsd:import namespace="33088948-24b0-437f-9f1c-d7506d0feb57"/>
    <xsd:import namespace="cf16989f-7167-4fa6-880f-c164db31f6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88948-24b0-437f-9f1c-d7506d0f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359f85-49e4-44a4-b2ae-03aca948ed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igrationWizId" ma:index="21" nillable="true" ma:displayName="MigrationWizId" ma:internalName="MigrationWizId">
      <xsd:simpleType>
        <xsd:restriction base="dms:Text"/>
      </xsd:simpleType>
    </xsd:element>
    <xsd:element name="MigrationWizIdPermissions" ma:index="22" nillable="true" ma:displayName="MigrationWizIdPermissions" ma:internalName="MigrationWizIdPermissions">
      <xsd:simpleType>
        <xsd:restriction base="dms:Text"/>
      </xsd:simpleType>
    </xsd:element>
    <xsd:element name="MigrationWizIdPermissionLevels" ma:index="23" nillable="true" ma:displayName="MigrationWizIdPermissionLevels" ma:internalName="MigrationWizIdPermissionLevels">
      <xsd:simpleType>
        <xsd:restriction base="dms:Text"/>
      </xsd:simpleType>
    </xsd:element>
    <xsd:element name="MigrationWizIdDocumentLibraryPermissions" ma:index="24" nillable="true" ma:displayName="MigrationWizIdDocumentLibraryPermissions" ma:internalName="MigrationWizIdDocumentLibraryPermissions">
      <xsd:simpleType>
        <xsd:restriction base="dms:Text"/>
      </xsd:simpleType>
    </xsd:element>
    <xsd:element name="MigrationWizIdSecurityGroups" ma:index="25" nillable="true" ma:displayName="MigrationWizIdSecurityGroups" ma:internalName="MigrationWizIdSecurityGroup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16989f-7167-4fa6-880f-c164db31f6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5b3fdc-ee9f-4265-8f3c-cb7d099b3c7c}" ma:internalName="TaxCatchAll" ma:showField="CatchAllData" ma:web="cf16989f-7167-4fa6-880f-c164db31f6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088948-24b0-437f-9f1c-d7506d0feb57">
      <Terms xmlns="http://schemas.microsoft.com/office/infopath/2007/PartnerControls"/>
    </lcf76f155ced4ddcb4097134ff3c332f>
    <MigrationWizIdPermissionLevels xmlns="33088948-24b0-437f-9f1c-d7506d0feb57" xsi:nil="true"/>
    <MigrationWizIdPermissions xmlns="33088948-24b0-437f-9f1c-d7506d0feb57" xsi:nil="true"/>
    <MigrationWizIdDocumentLibraryPermissions xmlns="33088948-24b0-437f-9f1c-d7506d0feb57" xsi:nil="true"/>
    <MigrationWizIdSecurityGroups xmlns="33088948-24b0-437f-9f1c-d7506d0feb57" xsi:nil="true"/>
    <TaxCatchAll xmlns="cf16989f-7167-4fa6-880f-c164db31f68f" xsi:nil="true"/>
    <MigrationWizId xmlns="33088948-24b0-437f-9f1c-d7506d0feb57" xsi:nil="true"/>
  </documentManagement>
</p:properties>
</file>

<file path=customXml/itemProps1.xml><?xml version="1.0" encoding="utf-8"?>
<ds:datastoreItem xmlns:ds="http://schemas.openxmlformats.org/officeDocument/2006/customXml" ds:itemID="{E6F7F0BC-D24A-456F-89A8-A1676E27CC68}">
  <ds:schemaRefs>
    <ds:schemaRef ds:uri="http://schemas.openxmlformats.org/officeDocument/2006/bibliography"/>
  </ds:schemaRefs>
</ds:datastoreItem>
</file>

<file path=customXml/itemProps2.xml><?xml version="1.0" encoding="utf-8"?>
<ds:datastoreItem xmlns:ds="http://schemas.openxmlformats.org/officeDocument/2006/customXml" ds:itemID="{3AB9EB98-6018-44C5-ACAA-BFF5E0F30829}"/>
</file>

<file path=customXml/itemProps3.xml><?xml version="1.0" encoding="utf-8"?>
<ds:datastoreItem xmlns:ds="http://schemas.openxmlformats.org/officeDocument/2006/customXml" ds:itemID="{CB3CB7F1-B73F-4E7B-988B-2226C36FA33D}"/>
</file>

<file path=customXml/itemProps4.xml><?xml version="1.0" encoding="utf-8"?>
<ds:datastoreItem xmlns:ds="http://schemas.openxmlformats.org/officeDocument/2006/customXml" ds:itemID="{8BDE7248-129A-416E-8DD5-D1A631E610C7}"/>
</file>

<file path=docProps/app.xml><?xml version="1.0" encoding="utf-8"?>
<Properties xmlns="http://schemas.openxmlformats.org/officeDocument/2006/extended-properties" xmlns:vt="http://schemas.openxmlformats.org/officeDocument/2006/docPropsVTypes">
  <Template>2025 FreeWave Documentation Template.dotx</Template>
  <TotalTime>9</TotalTime>
  <Pages>30</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Tristan Lowell</dc:creator>
  <cp:lastModifiedBy>Tristan Lowell</cp:lastModifiedBy>
  <cp:revision>3</cp:revision>
  <dcterms:created xsi:type="dcterms:W3CDTF">2026-02-10T14:45:00Z</dcterms:created>
  <dcterms:modified xsi:type="dcterms:W3CDTF">2026-02-11T18:10:00Z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2025-10-03T00:00:00Z</vt:filetime>
  </property>
  <property fmtid="{D5CDD505-2E9C-101B-9397-08002B2CF9AE}" pid="3" name="Creator">
    <vt:lpwstr>Mozilla/5.0 (X11; Linux x86_64) AppleWebKit/537.36 (KHTML, like Gecko) HeadlessChrome/141.0.0.0 Safari/537.36</vt:lpwstr>
  </property>
  <property fmtid="{D5CDD505-2E9C-101B-9397-08002B2CF9AE}" pid="4" name="LastSaved">
    <vt:filetime>2025-10-03T00:00:00Z</vt:filetime>
  </property>
  <property fmtid="{D5CDD505-2E9C-101B-9397-08002B2CF9AE}" pid="5" name="Producer">
    <vt:lpwstr>Skia/PDF m141</vt:lpwstr>
  </property>
  <property fmtid="{D5CDD505-2E9C-101B-9397-08002B2CF9AE}" pid="6" name="ContentTypeId">
    <vt:lpwstr>0x01010046A7494E0A80164EA52495EA87147EC0</vt:lpwstr>
  </property>
</Properties>
</file>